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E9A61" w14:textId="77777777" w:rsidR="00F15428" w:rsidRPr="00CF5FA3" w:rsidRDefault="00F15428" w:rsidP="006E5FF4">
      <w:pPr>
        <w:pStyle w:val="Header"/>
        <w:spacing w:after="0"/>
        <w:jc w:val="center"/>
        <w:rPr>
          <w:rFonts w:cs="Arial"/>
          <w:b/>
          <w:bCs/>
          <w:i/>
          <w:highlight w:val="yellow"/>
          <w:lang w:val="sr-Latn-RS"/>
        </w:rPr>
      </w:pPr>
      <w:bookmarkStart w:id="0" w:name="_Hlk160106962"/>
    </w:p>
    <w:p w14:paraId="03B5E438" w14:textId="4D4BF798" w:rsidR="006E5FF4" w:rsidRPr="00CF5FA3" w:rsidRDefault="00F15428" w:rsidP="006E5FF4">
      <w:pPr>
        <w:pStyle w:val="Header"/>
        <w:spacing w:after="0"/>
        <w:jc w:val="center"/>
        <w:rPr>
          <w:rFonts w:cs="Arial"/>
          <w:b/>
          <w:bCs/>
          <w:i/>
          <w:highlight w:val="yellow"/>
          <w:lang w:val="sr-Latn-RS"/>
        </w:rPr>
      </w:pPr>
      <w:r w:rsidRPr="00CF5FA3">
        <w:rPr>
          <w:rFonts w:cs="Arial"/>
          <w:b/>
          <w:bCs/>
          <w:i/>
          <w:lang w:val="sr-Latn-RS"/>
        </w:rPr>
        <w:t>Deljenje dokumenta ograničeno na Ugovornog organa i autora dokumenta radi zaštite pojedinca i privatnosti, komercijalne i industrijske tajne</w:t>
      </w:r>
    </w:p>
    <w:p w14:paraId="61CB4FD0" w14:textId="77777777" w:rsidR="006E5FF4" w:rsidRPr="00CF5FA3" w:rsidRDefault="006E5FF4" w:rsidP="006E5FF4">
      <w:pPr>
        <w:pStyle w:val="Header"/>
        <w:spacing w:after="0"/>
        <w:jc w:val="center"/>
        <w:rPr>
          <w:rFonts w:cs="Arial"/>
          <w:b/>
          <w:bCs/>
          <w:i/>
          <w:highlight w:val="yellow"/>
          <w:lang w:val="sr-Latn-RS"/>
        </w:rPr>
      </w:pPr>
    </w:p>
    <w:p w14:paraId="4D90C221" w14:textId="5F185090" w:rsidR="006E5FF4" w:rsidRPr="00CF5FA3" w:rsidRDefault="006E5FF4" w:rsidP="00CF5FA3">
      <w:pPr>
        <w:pStyle w:val="Header"/>
        <w:spacing w:after="0"/>
        <w:jc w:val="center"/>
        <w:rPr>
          <w:rFonts w:cs="Arial"/>
          <w:b/>
          <w:bCs/>
          <w:i/>
          <w:lang w:val="sr-Latn-RS"/>
        </w:rPr>
      </w:pPr>
      <w:r w:rsidRPr="00CF5FA3">
        <w:rPr>
          <w:rFonts w:cs="Arial"/>
          <w:b/>
          <w:bCs/>
          <w:i/>
          <w:lang w:val="sr-Latn-RS"/>
        </w:rPr>
        <w:t xml:space="preserve">Referenca </w:t>
      </w:r>
      <w:r w:rsidR="00F912B1" w:rsidRPr="00CF5FA3">
        <w:rPr>
          <w:rFonts w:cs="Arial"/>
          <w:b/>
          <w:bCs/>
          <w:i/>
          <w:lang w:val="sr-Latn-RS"/>
        </w:rPr>
        <w:t>p</w:t>
      </w:r>
      <w:r w:rsidRPr="00CF5FA3">
        <w:rPr>
          <w:rFonts w:cs="Arial"/>
          <w:b/>
          <w:bCs/>
          <w:i/>
          <w:lang w:val="sr-Latn-RS"/>
        </w:rPr>
        <w:t>ublikacije</w:t>
      </w:r>
      <w:r w:rsidR="00F912B1" w:rsidRPr="00CF5FA3">
        <w:rPr>
          <w:rFonts w:cs="Arial"/>
          <w:b/>
          <w:bCs/>
          <w:i/>
          <w:lang w:val="sr-Latn-RS"/>
        </w:rPr>
        <w:t>:</w:t>
      </w:r>
      <w:r w:rsidR="00CF5FA3" w:rsidRPr="00CF5FA3">
        <w:rPr>
          <w:rFonts w:cs="Arial"/>
          <w:b/>
          <w:bCs/>
          <w:i/>
          <w:lang w:val="sr-Latn-RS"/>
        </w:rPr>
        <w:t xml:space="preserve"> NB1</w:t>
      </w:r>
    </w:p>
    <w:bookmarkEnd w:id="0"/>
    <w:p w14:paraId="4E1485D9" w14:textId="77777777" w:rsidR="00F912B1" w:rsidRPr="00CF5FA3" w:rsidRDefault="00F912B1" w:rsidP="006E5FF4">
      <w:pPr>
        <w:spacing w:after="0"/>
        <w:ind w:right="9"/>
        <w:jc w:val="center"/>
        <w:rPr>
          <w:rFonts w:cs="Arial"/>
          <w:b/>
          <w:bCs/>
          <w:caps/>
          <w:lang w:val="sr-Latn-RS"/>
        </w:rPr>
      </w:pPr>
    </w:p>
    <w:p w14:paraId="4574483A" w14:textId="13FC389C" w:rsidR="006E5FF4" w:rsidRPr="00CF5FA3" w:rsidRDefault="00F912B1" w:rsidP="006E5FF4">
      <w:pPr>
        <w:spacing w:after="0"/>
        <w:ind w:right="9"/>
        <w:jc w:val="center"/>
        <w:rPr>
          <w:rFonts w:cs="Arial"/>
          <w:b/>
          <w:bCs/>
          <w:caps/>
          <w:lang w:val="sr-Latn-RS"/>
        </w:rPr>
      </w:pPr>
      <w:r w:rsidRPr="00CF5FA3">
        <w:rPr>
          <w:rFonts w:cs="Arial"/>
          <w:b/>
          <w:bCs/>
          <w:caps/>
          <w:lang w:val="sr-Latn-RS"/>
        </w:rPr>
        <w:t>PRIJAVA</w:t>
      </w:r>
      <w:r w:rsidR="006E5FF4" w:rsidRPr="00CF5FA3">
        <w:rPr>
          <w:rFonts w:cs="Arial"/>
          <w:b/>
          <w:bCs/>
          <w:caps/>
          <w:lang w:val="sr-Latn-RS"/>
        </w:rPr>
        <w:t xml:space="preserve"> ZA</w:t>
      </w:r>
    </w:p>
    <w:p w14:paraId="1903A38D" w14:textId="77777777" w:rsidR="006E5FF4" w:rsidRPr="00CF5FA3" w:rsidRDefault="006E5FF4" w:rsidP="006E5FF4">
      <w:pPr>
        <w:spacing w:after="0"/>
        <w:ind w:right="9"/>
        <w:jc w:val="center"/>
        <w:rPr>
          <w:rFonts w:cs="Arial"/>
          <w:b/>
          <w:lang w:val="sr-Latn-RS"/>
        </w:rPr>
      </w:pPr>
    </w:p>
    <w:p w14:paraId="33388187" w14:textId="09FBBB19" w:rsidR="00F912B1" w:rsidRPr="00CF5FA3" w:rsidRDefault="00CF5FA3" w:rsidP="00F912B1">
      <w:pPr>
        <w:spacing w:after="0"/>
        <w:jc w:val="center"/>
        <w:rPr>
          <w:rFonts w:cs="Arial"/>
          <w:b/>
          <w:i/>
          <w:sz w:val="24"/>
          <w:szCs w:val="24"/>
          <w:lang w:val="sr-Latn-RS"/>
        </w:rPr>
      </w:pPr>
      <w:r w:rsidRPr="00CF5FA3">
        <w:rPr>
          <w:rFonts w:cs="Arial"/>
          <w:b/>
          <w:i/>
          <w:sz w:val="24"/>
          <w:szCs w:val="24"/>
          <w:lang w:val="sr-Latn-RS"/>
        </w:rPr>
        <w:t>Pružanje stručnih usluga</w:t>
      </w:r>
    </w:p>
    <w:p w14:paraId="19CDE7FE" w14:textId="77777777" w:rsidR="00F912B1" w:rsidRPr="00CF5FA3" w:rsidRDefault="00F912B1" w:rsidP="00F912B1">
      <w:pPr>
        <w:spacing w:after="0"/>
        <w:jc w:val="center"/>
        <w:rPr>
          <w:rFonts w:cs="Arial"/>
          <w:b/>
          <w:lang w:val="sr-Latn-RS"/>
        </w:rPr>
      </w:pPr>
    </w:p>
    <w:p w14:paraId="0B49CDD9" w14:textId="2FB6070E" w:rsidR="00F912B1" w:rsidRPr="00CF5FA3" w:rsidRDefault="00F912B1" w:rsidP="00F912B1">
      <w:pPr>
        <w:spacing w:after="0"/>
        <w:jc w:val="center"/>
        <w:rPr>
          <w:rFonts w:cs="Arial"/>
          <w:b/>
          <w:lang w:val="sr-Latn-RS"/>
        </w:rPr>
      </w:pPr>
      <w:r w:rsidRPr="00CF5FA3">
        <w:rPr>
          <w:rFonts w:cs="Arial"/>
          <w:b/>
          <w:lang w:val="sr-Latn-RS"/>
        </w:rPr>
        <w:t xml:space="preserve">U okviru projekta: </w:t>
      </w:r>
      <w:r w:rsidR="00CF5FA3" w:rsidRPr="00CF5FA3">
        <w:rPr>
          <w:rFonts w:cs="Arial"/>
          <w:b/>
          <w:bCs/>
          <w:lang w:val="sr-Latn-RS"/>
        </w:rPr>
        <w:t>Izložba demokratije kao povratak lokalnoj strategiji za kulturu</w:t>
      </w:r>
    </w:p>
    <w:p w14:paraId="06A8FED7" w14:textId="77777777" w:rsidR="006E5FF4" w:rsidRPr="00CF5FA3" w:rsidRDefault="006E5FF4" w:rsidP="006E5FF4">
      <w:pPr>
        <w:pStyle w:val="Default"/>
        <w:jc w:val="center"/>
        <w:rPr>
          <w:rFonts w:ascii="Arial" w:hAnsi="Arial" w:cs="Arial"/>
          <w:b/>
          <w:color w:val="auto"/>
          <w:sz w:val="20"/>
          <w:szCs w:val="20"/>
          <w:lang w:val="sr-Latn-RS" w:eastAsia="en-GB"/>
        </w:rPr>
      </w:pPr>
    </w:p>
    <w:p w14:paraId="1C453B19" w14:textId="1A648F5D" w:rsidR="006E5FF4" w:rsidRPr="00CF5FA3" w:rsidRDefault="006E5FF4" w:rsidP="006E5FF4">
      <w:pPr>
        <w:pStyle w:val="Default"/>
        <w:jc w:val="center"/>
        <w:rPr>
          <w:rFonts w:ascii="Arial" w:hAnsi="Arial" w:cs="Arial"/>
          <w:b/>
          <w:bCs/>
          <w:sz w:val="20"/>
          <w:szCs w:val="20"/>
          <w:lang w:val="sr-Latn-RS"/>
        </w:rPr>
      </w:pPr>
      <w:r w:rsidRPr="00CF5FA3">
        <w:rPr>
          <w:rFonts w:ascii="Arial" w:hAnsi="Arial" w:cs="Arial"/>
          <w:b/>
          <w:bCs/>
          <w:sz w:val="20"/>
          <w:szCs w:val="20"/>
          <w:lang w:val="sr-Latn-RS"/>
        </w:rPr>
        <w:t xml:space="preserve">Rok za podnošenje: </w:t>
      </w:r>
      <w:r w:rsidR="00CF5FA3">
        <w:rPr>
          <w:rFonts w:ascii="Arial" w:hAnsi="Arial" w:cs="Arial"/>
          <w:b/>
          <w:bCs/>
          <w:sz w:val="20"/>
          <w:szCs w:val="20"/>
          <w:lang w:val="sr-Latn-RS"/>
        </w:rPr>
        <w:t>28</w:t>
      </w:r>
      <w:r w:rsidRPr="00CF5FA3">
        <w:rPr>
          <w:rFonts w:ascii="Arial" w:hAnsi="Arial" w:cs="Arial"/>
          <w:b/>
          <w:bCs/>
          <w:sz w:val="20"/>
          <w:szCs w:val="20"/>
          <w:lang w:val="sr-Latn-RS"/>
        </w:rPr>
        <w:t>.</w:t>
      </w:r>
      <w:r w:rsidR="00CF5FA3">
        <w:rPr>
          <w:rFonts w:ascii="Arial" w:hAnsi="Arial" w:cs="Arial"/>
          <w:b/>
          <w:bCs/>
          <w:sz w:val="20"/>
          <w:szCs w:val="20"/>
          <w:lang w:val="sr-Latn-RS"/>
        </w:rPr>
        <w:t>09</w:t>
      </w:r>
      <w:r w:rsidR="00F912B1" w:rsidRPr="00CF5FA3">
        <w:rPr>
          <w:rFonts w:ascii="Arial" w:hAnsi="Arial" w:cs="Arial"/>
          <w:b/>
          <w:bCs/>
          <w:sz w:val="20"/>
          <w:szCs w:val="20"/>
          <w:lang w:val="sr-Latn-RS"/>
        </w:rPr>
        <w:t>.</w:t>
      </w:r>
      <w:r w:rsidRPr="00CF5FA3">
        <w:rPr>
          <w:rFonts w:ascii="Arial" w:hAnsi="Arial" w:cs="Arial"/>
          <w:b/>
          <w:bCs/>
          <w:sz w:val="20"/>
          <w:szCs w:val="20"/>
          <w:lang w:val="sr-Latn-RS"/>
        </w:rPr>
        <w:t xml:space="preserve">2026. </w:t>
      </w:r>
      <w:r w:rsidR="00CF5FA3">
        <w:rPr>
          <w:rFonts w:ascii="Arial" w:hAnsi="Arial" w:cs="Arial"/>
          <w:b/>
          <w:bCs/>
          <w:sz w:val="20"/>
          <w:szCs w:val="20"/>
          <w:lang w:val="sr-Latn-RS"/>
        </w:rPr>
        <w:t>do 15</w:t>
      </w:r>
      <w:r w:rsidRPr="00CF5FA3">
        <w:rPr>
          <w:rFonts w:ascii="Arial" w:hAnsi="Arial" w:cs="Arial"/>
          <w:b/>
          <w:bCs/>
          <w:sz w:val="20"/>
          <w:szCs w:val="20"/>
          <w:lang w:val="sr-Latn-RS"/>
        </w:rPr>
        <w:t xml:space="preserve"> časova po srednjoevropskom vremenu</w:t>
      </w:r>
    </w:p>
    <w:p w14:paraId="36EF2A2A" w14:textId="77777777" w:rsidR="00F15428" w:rsidRPr="00CF5FA3" w:rsidRDefault="00F15428" w:rsidP="006E5FF4">
      <w:pPr>
        <w:pStyle w:val="Default"/>
        <w:jc w:val="center"/>
        <w:rPr>
          <w:rFonts w:ascii="Arial" w:hAnsi="Arial" w:cs="Arial"/>
          <w:b/>
          <w:bCs/>
          <w:sz w:val="20"/>
          <w:szCs w:val="20"/>
          <w:lang w:val="sr-Latn-RS"/>
        </w:rPr>
      </w:pPr>
    </w:p>
    <w:p w14:paraId="26F90261" w14:textId="77777777" w:rsidR="006E5FF4" w:rsidRPr="00CF5FA3" w:rsidRDefault="006E5FF4" w:rsidP="006E5FF4">
      <w:pPr>
        <w:pStyle w:val="Blockquote"/>
        <w:ind w:left="-142" w:hanging="142"/>
        <w:jc w:val="both"/>
        <w:rPr>
          <w:rFonts w:ascii="Arial" w:hAnsi="Arial" w:cs="Arial"/>
          <w:bCs/>
          <w:sz w:val="20"/>
          <w:lang w:val="sr-Latn-RS"/>
        </w:rPr>
      </w:pPr>
      <w:r w:rsidRPr="00CF5FA3">
        <w:rPr>
          <w:rFonts w:ascii="Arial" w:hAnsi="Arial" w:cs="Arial"/>
          <w:b/>
          <w:sz w:val="20"/>
          <w:lang w:val="sr-Latn-RS"/>
        </w:rPr>
        <w:t>Molimo vas da jednu prijavu</w:t>
      </w:r>
      <w:r w:rsidRPr="00CF5FA3">
        <w:rPr>
          <w:rFonts w:ascii="Arial" w:hAnsi="Arial" w:cs="Arial"/>
          <w:bCs/>
          <w:sz w:val="20"/>
          <w:lang w:val="sr-Latn-RS"/>
        </w:rPr>
        <w:t xml:space="preserve"> pošaljete putem e-pošte, iz ekonomskih i ekoloških razloga.</w:t>
      </w:r>
    </w:p>
    <w:p w14:paraId="39DD03FA" w14:textId="66676535" w:rsidR="006E5FF4" w:rsidRPr="00CF5FA3" w:rsidRDefault="006E5FF4" w:rsidP="006E5FF4">
      <w:pPr>
        <w:pStyle w:val="Blockquote"/>
        <w:ind w:left="-142" w:hanging="142"/>
        <w:jc w:val="both"/>
        <w:rPr>
          <w:rFonts w:ascii="Arial" w:hAnsi="Arial" w:cs="Arial"/>
          <w:bCs/>
          <w:sz w:val="20"/>
          <w:lang w:val="sr-Latn-RS"/>
        </w:rPr>
      </w:pPr>
      <w:r w:rsidRPr="00CF5FA3">
        <w:rPr>
          <w:rFonts w:ascii="Arial" w:hAnsi="Arial" w:cs="Arial"/>
          <w:bCs/>
          <w:sz w:val="20"/>
          <w:lang w:val="sr-Latn-RS"/>
        </w:rPr>
        <w:t xml:space="preserve">Svaka dodatna dokumentacija (brošure, pisma itd.) poslata uz vašu prijavu </w:t>
      </w:r>
      <w:r w:rsidR="00F912B1" w:rsidRPr="00CF5FA3">
        <w:rPr>
          <w:rFonts w:ascii="Arial" w:hAnsi="Arial" w:cs="Arial"/>
          <w:bCs/>
          <w:sz w:val="20"/>
          <w:lang w:val="sr-Latn-RS"/>
        </w:rPr>
        <w:t>neće</w:t>
      </w:r>
      <w:r w:rsidRPr="00CF5FA3">
        <w:rPr>
          <w:rFonts w:ascii="Arial" w:hAnsi="Arial" w:cs="Arial"/>
          <w:bCs/>
          <w:sz w:val="20"/>
          <w:lang w:val="sr-Latn-RS"/>
        </w:rPr>
        <w:t xml:space="preserve"> biti uzeta u obzir.</w:t>
      </w:r>
    </w:p>
    <w:p w14:paraId="2D66C9C8" w14:textId="77777777" w:rsidR="006E5FF4" w:rsidRPr="00CF5FA3" w:rsidRDefault="006E5FF4" w:rsidP="006E5FF4">
      <w:pPr>
        <w:pStyle w:val="Blockquote"/>
        <w:ind w:left="-142" w:hanging="142"/>
        <w:jc w:val="both"/>
        <w:rPr>
          <w:rFonts w:ascii="Arial" w:hAnsi="Arial" w:cs="Arial"/>
          <w:bCs/>
          <w:sz w:val="20"/>
          <w:lang w:val="sr-Latn-RS"/>
        </w:rPr>
      </w:pPr>
    </w:p>
    <w:p w14:paraId="712F1D52" w14:textId="240A15CF" w:rsidR="0039142A" w:rsidRPr="00CF5FA3" w:rsidRDefault="006E5FF4" w:rsidP="00F15428">
      <w:pPr>
        <w:keepNext/>
        <w:spacing w:after="0"/>
        <w:ind w:left="432" w:hanging="432"/>
        <w:jc w:val="both"/>
        <w:outlineLvl w:val="0"/>
        <w:rPr>
          <w:rFonts w:cs="Arial"/>
          <w:bCs/>
          <w:lang w:val="sr-Latn-RS"/>
        </w:rPr>
      </w:pPr>
      <w:r w:rsidRPr="00CF5FA3">
        <w:rPr>
          <w:rFonts w:cs="Arial"/>
          <w:b/>
          <w:lang w:val="sr-Latn-RS"/>
        </w:rPr>
        <w:t xml:space="preserve">1 PODNEO/LA </w:t>
      </w:r>
      <w:r w:rsidRPr="00CF5FA3">
        <w:rPr>
          <w:rFonts w:cs="Arial"/>
          <w:bCs/>
          <w:lang w:val="sr-Latn-RS"/>
        </w:rPr>
        <w:t>(ime i adresa konsultanta ili pravnog lica koje podnosi ovu ponudu, tj. identitet ponuđača)</w:t>
      </w:r>
    </w:p>
    <w:tbl>
      <w:tblPr>
        <w:tblpPr w:leftFromText="180" w:rightFromText="180" w:vertAnchor="text" w:horzAnchor="margin" w:tblpXSpec="center" w:tblpY="478"/>
        <w:tblW w:w="96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2"/>
        <w:gridCol w:w="7212"/>
      </w:tblGrid>
      <w:tr w:rsidR="0039142A" w:rsidRPr="00CF5FA3" w14:paraId="61CFF8EA" w14:textId="77777777" w:rsidTr="00CF5FA3">
        <w:tc>
          <w:tcPr>
            <w:tcW w:w="2402" w:type="dxa"/>
            <w:shd w:val="clear" w:color="auto" w:fill="95B3D7"/>
          </w:tcPr>
          <w:p w14:paraId="7E1C41FC" w14:textId="19EEBAC0" w:rsidR="0039142A" w:rsidRPr="00CF5FA3" w:rsidRDefault="0039142A" w:rsidP="000762B6">
            <w:pPr>
              <w:keepNext/>
              <w:keepLines/>
              <w:spacing w:before="60" w:after="60"/>
              <w:rPr>
                <w:rFonts w:cs="Arial"/>
                <w:b/>
                <w:lang w:val="sr-Latn-RS"/>
              </w:rPr>
            </w:pPr>
            <w:r w:rsidRPr="00CF5FA3">
              <w:rPr>
                <w:rFonts w:cs="Arial"/>
                <w:b/>
                <w:lang w:val="sr-Latn-RS"/>
              </w:rPr>
              <w:t>Ime i prezime (pojedinca ili zakonskog zastupnika)</w:t>
            </w:r>
          </w:p>
        </w:tc>
        <w:tc>
          <w:tcPr>
            <w:tcW w:w="7212" w:type="dxa"/>
          </w:tcPr>
          <w:p w14:paraId="1D1C4D58" w14:textId="77777777" w:rsidR="0039142A" w:rsidRPr="00CF5FA3" w:rsidRDefault="0039142A" w:rsidP="000762B6">
            <w:pPr>
              <w:keepNext/>
              <w:keepLines/>
              <w:spacing w:before="60" w:after="60"/>
              <w:rPr>
                <w:rFonts w:cs="Arial"/>
                <w:lang w:val="sr-Latn-RS"/>
              </w:rPr>
            </w:pPr>
          </w:p>
        </w:tc>
      </w:tr>
      <w:tr w:rsidR="0039142A" w:rsidRPr="00CF5FA3" w14:paraId="12B2A6E2" w14:textId="77777777" w:rsidTr="00CF5FA3">
        <w:tc>
          <w:tcPr>
            <w:tcW w:w="2402" w:type="dxa"/>
            <w:shd w:val="clear" w:color="auto" w:fill="95B3D7"/>
          </w:tcPr>
          <w:p w14:paraId="028D21F2" w14:textId="77777777" w:rsidR="0039142A" w:rsidRPr="00CF5FA3" w:rsidRDefault="0039142A" w:rsidP="000762B6">
            <w:pPr>
              <w:keepNext/>
              <w:keepLines/>
              <w:spacing w:before="60" w:after="60"/>
              <w:rPr>
                <w:rFonts w:cs="Arial"/>
                <w:b/>
                <w:lang w:val="sr-Latn-RS"/>
              </w:rPr>
            </w:pPr>
            <w:r w:rsidRPr="00CF5FA3">
              <w:rPr>
                <w:rFonts w:cs="Arial"/>
                <w:b/>
                <w:lang w:val="sr-Latn-RS"/>
              </w:rPr>
              <w:t>Organizacija</w:t>
            </w:r>
          </w:p>
        </w:tc>
        <w:tc>
          <w:tcPr>
            <w:tcW w:w="7212" w:type="dxa"/>
          </w:tcPr>
          <w:p w14:paraId="7B5BFAD5" w14:textId="77777777" w:rsidR="0039142A" w:rsidRPr="00CF5FA3" w:rsidRDefault="0039142A" w:rsidP="000762B6">
            <w:pPr>
              <w:spacing w:before="60" w:after="60"/>
              <w:rPr>
                <w:rFonts w:cs="Arial"/>
                <w:lang w:val="sr-Latn-RS"/>
              </w:rPr>
            </w:pPr>
          </w:p>
        </w:tc>
      </w:tr>
      <w:tr w:rsidR="0039142A" w:rsidRPr="00CF5FA3" w14:paraId="5AFAD065" w14:textId="77777777" w:rsidTr="00CF5FA3">
        <w:tc>
          <w:tcPr>
            <w:tcW w:w="2402" w:type="dxa"/>
            <w:shd w:val="clear" w:color="auto" w:fill="95B3D7"/>
          </w:tcPr>
          <w:p w14:paraId="6AB8ED10" w14:textId="77777777" w:rsidR="0039142A" w:rsidRPr="00CF5FA3" w:rsidRDefault="0039142A" w:rsidP="000762B6">
            <w:pPr>
              <w:keepNext/>
              <w:keepLines/>
              <w:spacing w:before="60" w:after="60"/>
              <w:rPr>
                <w:rFonts w:cs="Arial"/>
                <w:b/>
                <w:lang w:val="sr-Latn-RS"/>
              </w:rPr>
            </w:pPr>
            <w:r w:rsidRPr="00CF5FA3">
              <w:rPr>
                <w:rFonts w:cs="Arial"/>
                <w:b/>
                <w:lang w:val="sr-Latn-RS"/>
              </w:rPr>
              <w:t>Pravna forma organizacije</w:t>
            </w:r>
          </w:p>
        </w:tc>
        <w:tc>
          <w:tcPr>
            <w:tcW w:w="7212" w:type="dxa"/>
          </w:tcPr>
          <w:p w14:paraId="536B6B28" w14:textId="77777777" w:rsidR="0039142A" w:rsidRPr="00CF5FA3" w:rsidRDefault="0039142A" w:rsidP="000762B6">
            <w:pPr>
              <w:spacing w:before="60" w:after="60"/>
              <w:rPr>
                <w:rFonts w:cs="Arial"/>
                <w:lang w:val="sr-Latn-RS"/>
              </w:rPr>
            </w:pPr>
          </w:p>
        </w:tc>
      </w:tr>
      <w:tr w:rsidR="0039142A" w:rsidRPr="00CF5FA3" w14:paraId="6132AC2E" w14:textId="77777777" w:rsidTr="00CF5FA3">
        <w:tc>
          <w:tcPr>
            <w:tcW w:w="2402" w:type="dxa"/>
            <w:shd w:val="clear" w:color="auto" w:fill="95B3D7"/>
          </w:tcPr>
          <w:p w14:paraId="63199DFD" w14:textId="77777777" w:rsidR="0039142A" w:rsidRPr="00CF5FA3" w:rsidRDefault="0039142A" w:rsidP="000762B6">
            <w:pPr>
              <w:keepNext/>
              <w:keepLines/>
              <w:spacing w:before="60" w:after="60"/>
              <w:rPr>
                <w:rFonts w:cs="Arial"/>
                <w:b/>
                <w:lang w:val="sr-Latn-RS"/>
              </w:rPr>
            </w:pPr>
            <w:r w:rsidRPr="00CF5FA3">
              <w:rPr>
                <w:rFonts w:cs="Arial"/>
                <w:b/>
                <w:lang w:val="sr-Latn-RS"/>
              </w:rPr>
              <w:t>Datum registracije</w:t>
            </w:r>
          </w:p>
        </w:tc>
        <w:tc>
          <w:tcPr>
            <w:tcW w:w="7212" w:type="dxa"/>
          </w:tcPr>
          <w:p w14:paraId="68CED0F1" w14:textId="77777777" w:rsidR="0039142A" w:rsidRPr="00CF5FA3" w:rsidRDefault="0039142A" w:rsidP="000762B6">
            <w:pPr>
              <w:spacing w:before="60" w:after="60"/>
              <w:rPr>
                <w:rFonts w:cs="Arial"/>
                <w:lang w:val="sr-Latn-RS"/>
              </w:rPr>
            </w:pPr>
          </w:p>
        </w:tc>
      </w:tr>
      <w:tr w:rsidR="0039142A" w:rsidRPr="00CF5FA3" w14:paraId="50B9D41C" w14:textId="77777777" w:rsidTr="00CF5FA3">
        <w:tc>
          <w:tcPr>
            <w:tcW w:w="2402" w:type="dxa"/>
            <w:shd w:val="clear" w:color="auto" w:fill="95B3D7"/>
          </w:tcPr>
          <w:p w14:paraId="70043980" w14:textId="77777777" w:rsidR="0039142A" w:rsidRPr="00CF5FA3" w:rsidRDefault="0039142A" w:rsidP="000762B6">
            <w:pPr>
              <w:keepNext/>
              <w:keepLines/>
              <w:spacing w:before="60" w:after="60"/>
              <w:rPr>
                <w:rFonts w:cs="Arial"/>
                <w:b/>
                <w:lang w:val="sr-Latn-RS"/>
              </w:rPr>
            </w:pPr>
            <w:r w:rsidRPr="00CF5FA3">
              <w:rPr>
                <w:rFonts w:cs="Arial"/>
                <w:b/>
                <w:lang w:val="sr-Latn-RS"/>
              </w:rPr>
              <w:t>Mesto registracije</w:t>
            </w:r>
          </w:p>
        </w:tc>
        <w:tc>
          <w:tcPr>
            <w:tcW w:w="7212" w:type="dxa"/>
          </w:tcPr>
          <w:p w14:paraId="6D1EC6B4" w14:textId="77777777" w:rsidR="0039142A" w:rsidRPr="00CF5FA3" w:rsidRDefault="0039142A" w:rsidP="000762B6">
            <w:pPr>
              <w:spacing w:before="60" w:after="60"/>
              <w:rPr>
                <w:rFonts w:cs="Arial"/>
                <w:lang w:val="sr-Latn-RS"/>
              </w:rPr>
            </w:pPr>
          </w:p>
        </w:tc>
      </w:tr>
      <w:tr w:rsidR="0039142A" w:rsidRPr="00CF5FA3" w14:paraId="3DCA76BE" w14:textId="77777777" w:rsidTr="00CF5FA3">
        <w:tc>
          <w:tcPr>
            <w:tcW w:w="2402" w:type="dxa"/>
            <w:shd w:val="clear" w:color="auto" w:fill="95B3D7"/>
          </w:tcPr>
          <w:p w14:paraId="040B2598" w14:textId="77777777" w:rsidR="0039142A" w:rsidRPr="00CF5FA3" w:rsidRDefault="0039142A" w:rsidP="000762B6">
            <w:pPr>
              <w:keepNext/>
              <w:keepLines/>
              <w:spacing w:before="60" w:after="60"/>
              <w:rPr>
                <w:rFonts w:cs="Arial"/>
                <w:b/>
                <w:lang w:val="sr-Latn-RS"/>
              </w:rPr>
            </w:pPr>
            <w:r w:rsidRPr="00CF5FA3">
              <w:rPr>
                <w:rFonts w:cs="Arial"/>
                <w:b/>
                <w:lang w:val="sr-Latn-RS"/>
              </w:rPr>
              <w:t>Radni status</w:t>
            </w:r>
          </w:p>
        </w:tc>
        <w:tc>
          <w:tcPr>
            <w:tcW w:w="7212" w:type="dxa"/>
          </w:tcPr>
          <w:p w14:paraId="3AADEF84" w14:textId="77777777" w:rsidR="0039142A" w:rsidRPr="00CF5FA3" w:rsidRDefault="0039142A" w:rsidP="000762B6">
            <w:pPr>
              <w:spacing w:before="60" w:after="60"/>
              <w:rPr>
                <w:rFonts w:cs="Arial"/>
                <w:lang w:val="sr-Latn-RS"/>
              </w:rPr>
            </w:pPr>
          </w:p>
        </w:tc>
      </w:tr>
      <w:tr w:rsidR="0039142A" w:rsidRPr="00CF5FA3" w14:paraId="537140D6" w14:textId="77777777" w:rsidTr="00CF5FA3">
        <w:tc>
          <w:tcPr>
            <w:tcW w:w="2402" w:type="dxa"/>
            <w:shd w:val="clear" w:color="auto" w:fill="95B3D7"/>
          </w:tcPr>
          <w:p w14:paraId="1B3A1E0F" w14:textId="77777777" w:rsidR="0039142A" w:rsidRPr="00CF5FA3" w:rsidRDefault="0039142A" w:rsidP="000762B6">
            <w:pPr>
              <w:keepNext/>
              <w:keepLines/>
              <w:spacing w:before="60" w:after="60"/>
              <w:rPr>
                <w:rFonts w:cs="Arial"/>
                <w:b/>
                <w:lang w:val="sr-Latn-RS"/>
              </w:rPr>
            </w:pPr>
            <w:r w:rsidRPr="00CF5FA3">
              <w:rPr>
                <w:rFonts w:cs="Arial"/>
                <w:b/>
                <w:lang w:val="sr-Latn-RS"/>
              </w:rPr>
              <w:t>Adresa</w:t>
            </w:r>
          </w:p>
        </w:tc>
        <w:tc>
          <w:tcPr>
            <w:tcW w:w="7212" w:type="dxa"/>
          </w:tcPr>
          <w:p w14:paraId="1F9FE06C" w14:textId="77777777" w:rsidR="0039142A" w:rsidRPr="00CF5FA3" w:rsidRDefault="0039142A" w:rsidP="000762B6">
            <w:pPr>
              <w:spacing w:before="60" w:after="60"/>
              <w:rPr>
                <w:rFonts w:cs="Arial"/>
                <w:lang w:val="sr-Latn-RS"/>
              </w:rPr>
            </w:pPr>
          </w:p>
        </w:tc>
      </w:tr>
      <w:tr w:rsidR="0039142A" w:rsidRPr="00CF5FA3" w14:paraId="250FE416" w14:textId="77777777" w:rsidTr="00CF5FA3">
        <w:tc>
          <w:tcPr>
            <w:tcW w:w="2402" w:type="dxa"/>
            <w:shd w:val="clear" w:color="auto" w:fill="95B3D7"/>
          </w:tcPr>
          <w:p w14:paraId="3AD13506" w14:textId="77777777" w:rsidR="0039142A" w:rsidRPr="00CF5FA3" w:rsidRDefault="0039142A" w:rsidP="000762B6">
            <w:pPr>
              <w:keepNext/>
              <w:keepLines/>
              <w:spacing w:before="60" w:after="60"/>
              <w:rPr>
                <w:rFonts w:cs="Arial"/>
                <w:b/>
                <w:lang w:val="sr-Latn-RS"/>
              </w:rPr>
            </w:pPr>
            <w:r w:rsidRPr="00CF5FA3">
              <w:rPr>
                <w:rFonts w:cs="Arial"/>
                <w:b/>
                <w:lang w:val="sr-Latn-RS"/>
              </w:rPr>
              <w:t>Matični broj</w:t>
            </w:r>
          </w:p>
        </w:tc>
        <w:tc>
          <w:tcPr>
            <w:tcW w:w="7212" w:type="dxa"/>
          </w:tcPr>
          <w:p w14:paraId="06EBF482" w14:textId="77777777" w:rsidR="0039142A" w:rsidRPr="00CF5FA3" w:rsidRDefault="0039142A" w:rsidP="000762B6">
            <w:pPr>
              <w:spacing w:before="60" w:after="60"/>
              <w:rPr>
                <w:rFonts w:cs="Arial"/>
                <w:lang w:val="sr-Latn-RS"/>
              </w:rPr>
            </w:pPr>
          </w:p>
        </w:tc>
      </w:tr>
      <w:tr w:rsidR="0039142A" w:rsidRPr="00CF5FA3" w14:paraId="039DA83D" w14:textId="77777777" w:rsidTr="00CF5FA3">
        <w:tc>
          <w:tcPr>
            <w:tcW w:w="2402" w:type="dxa"/>
            <w:shd w:val="clear" w:color="auto" w:fill="95B3D7"/>
          </w:tcPr>
          <w:p w14:paraId="6DADF70E" w14:textId="77777777" w:rsidR="0039142A" w:rsidRPr="00CF5FA3" w:rsidRDefault="0039142A" w:rsidP="000762B6">
            <w:pPr>
              <w:keepNext/>
              <w:keepLines/>
              <w:spacing w:before="60" w:after="60"/>
              <w:rPr>
                <w:rFonts w:cs="Arial"/>
                <w:b/>
                <w:lang w:val="sr-Latn-RS"/>
              </w:rPr>
            </w:pPr>
            <w:r w:rsidRPr="00CF5FA3">
              <w:rPr>
                <w:rFonts w:cs="Arial"/>
                <w:b/>
                <w:lang w:val="sr-Latn-RS"/>
              </w:rPr>
              <w:t>PIB</w:t>
            </w:r>
          </w:p>
        </w:tc>
        <w:tc>
          <w:tcPr>
            <w:tcW w:w="7212" w:type="dxa"/>
          </w:tcPr>
          <w:p w14:paraId="45EBD6D6" w14:textId="77777777" w:rsidR="0039142A" w:rsidRPr="00CF5FA3" w:rsidRDefault="0039142A" w:rsidP="000762B6">
            <w:pPr>
              <w:spacing w:before="60" w:after="60"/>
              <w:rPr>
                <w:rFonts w:cs="Arial"/>
                <w:lang w:val="sr-Latn-RS"/>
              </w:rPr>
            </w:pPr>
          </w:p>
        </w:tc>
      </w:tr>
      <w:tr w:rsidR="0039142A" w:rsidRPr="00CF5FA3" w14:paraId="1B2F4FDD" w14:textId="77777777" w:rsidTr="00CF5FA3">
        <w:tc>
          <w:tcPr>
            <w:tcW w:w="2402" w:type="dxa"/>
            <w:shd w:val="clear" w:color="auto" w:fill="92AADA"/>
          </w:tcPr>
          <w:p w14:paraId="524BCD21" w14:textId="77777777" w:rsidR="0039142A" w:rsidRPr="00CF5FA3" w:rsidRDefault="0039142A" w:rsidP="000762B6">
            <w:pPr>
              <w:keepNext/>
              <w:keepLines/>
              <w:spacing w:before="60" w:after="60"/>
              <w:rPr>
                <w:rFonts w:cs="Arial"/>
                <w:b/>
                <w:lang w:val="sr-Latn-RS"/>
              </w:rPr>
            </w:pPr>
            <w:r w:rsidRPr="00CF5FA3">
              <w:rPr>
                <w:rFonts w:cs="Arial"/>
                <w:b/>
                <w:lang w:val="sr-Latn-RS"/>
              </w:rPr>
              <w:t>Plaćanje</w:t>
            </w:r>
          </w:p>
        </w:tc>
        <w:tc>
          <w:tcPr>
            <w:tcW w:w="7212" w:type="dxa"/>
            <w:shd w:val="clear" w:color="auto" w:fill="92AADA"/>
          </w:tcPr>
          <w:p w14:paraId="410941D5" w14:textId="77777777" w:rsidR="0039142A" w:rsidRPr="00CF5FA3" w:rsidRDefault="0039142A" w:rsidP="000762B6">
            <w:pPr>
              <w:spacing w:before="60" w:after="60"/>
              <w:rPr>
                <w:rFonts w:cs="Arial"/>
                <w:lang w:val="sr-Latn-RS"/>
              </w:rPr>
            </w:pPr>
          </w:p>
        </w:tc>
      </w:tr>
      <w:tr w:rsidR="0039142A" w:rsidRPr="00CF5FA3" w14:paraId="4EF52504" w14:textId="77777777" w:rsidTr="00CF5FA3">
        <w:tc>
          <w:tcPr>
            <w:tcW w:w="2402" w:type="dxa"/>
            <w:shd w:val="clear" w:color="auto" w:fill="95B3D7"/>
          </w:tcPr>
          <w:p w14:paraId="01178FB4" w14:textId="77777777" w:rsidR="0039142A" w:rsidRPr="00CF5FA3" w:rsidRDefault="0039142A" w:rsidP="000762B6">
            <w:pPr>
              <w:keepNext/>
              <w:keepLines/>
              <w:spacing w:before="60" w:after="60"/>
              <w:rPr>
                <w:rFonts w:cs="Arial"/>
                <w:b/>
                <w:lang w:val="sr-Latn-RS"/>
              </w:rPr>
            </w:pPr>
            <w:r w:rsidRPr="00CF5FA3">
              <w:rPr>
                <w:rFonts w:cs="Arial"/>
                <w:b/>
                <w:lang w:val="sr-Latn-RS"/>
              </w:rPr>
              <w:t>Banka</w:t>
            </w:r>
          </w:p>
        </w:tc>
        <w:tc>
          <w:tcPr>
            <w:tcW w:w="7212" w:type="dxa"/>
          </w:tcPr>
          <w:p w14:paraId="7FF0ABA0" w14:textId="77777777" w:rsidR="0039142A" w:rsidRPr="00CF5FA3" w:rsidRDefault="0039142A" w:rsidP="000762B6">
            <w:pPr>
              <w:spacing w:before="60" w:after="60"/>
              <w:rPr>
                <w:rFonts w:cs="Arial"/>
                <w:lang w:val="sr-Latn-RS"/>
              </w:rPr>
            </w:pPr>
          </w:p>
        </w:tc>
      </w:tr>
      <w:tr w:rsidR="0039142A" w:rsidRPr="00CF5FA3" w14:paraId="741F56EC" w14:textId="77777777" w:rsidTr="00CF5FA3">
        <w:tc>
          <w:tcPr>
            <w:tcW w:w="2402" w:type="dxa"/>
            <w:shd w:val="clear" w:color="auto" w:fill="95B3D7"/>
          </w:tcPr>
          <w:p w14:paraId="2D99F4A1" w14:textId="77777777" w:rsidR="0039142A" w:rsidRPr="00CF5FA3" w:rsidRDefault="0039142A" w:rsidP="000762B6">
            <w:pPr>
              <w:keepNext/>
              <w:keepLines/>
              <w:spacing w:before="60" w:after="60"/>
              <w:rPr>
                <w:rFonts w:cs="Arial"/>
                <w:b/>
                <w:lang w:val="sr-Latn-RS"/>
              </w:rPr>
            </w:pPr>
            <w:r w:rsidRPr="00CF5FA3">
              <w:rPr>
                <w:rFonts w:cs="Arial"/>
                <w:b/>
                <w:lang w:val="sr-Latn-RS"/>
              </w:rPr>
              <w:t>Adresa banke</w:t>
            </w:r>
          </w:p>
        </w:tc>
        <w:tc>
          <w:tcPr>
            <w:tcW w:w="7212" w:type="dxa"/>
          </w:tcPr>
          <w:p w14:paraId="064A86BB" w14:textId="77777777" w:rsidR="0039142A" w:rsidRPr="00CF5FA3" w:rsidRDefault="0039142A" w:rsidP="000762B6">
            <w:pPr>
              <w:spacing w:before="60" w:after="60"/>
              <w:rPr>
                <w:rFonts w:cs="Arial"/>
                <w:lang w:val="sr-Latn-RS"/>
              </w:rPr>
            </w:pPr>
          </w:p>
        </w:tc>
      </w:tr>
      <w:tr w:rsidR="0039142A" w:rsidRPr="00CF5FA3" w14:paraId="75901BDB" w14:textId="77777777" w:rsidTr="00CF5FA3">
        <w:tc>
          <w:tcPr>
            <w:tcW w:w="2402" w:type="dxa"/>
            <w:shd w:val="clear" w:color="auto" w:fill="95B3D7"/>
          </w:tcPr>
          <w:p w14:paraId="71569544" w14:textId="77777777" w:rsidR="0039142A" w:rsidRPr="00CF5FA3" w:rsidRDefault="0039142A" w:rsidP="000762B6">
            <w:pPr>
              <w:keepNext/>
              <w:keepLines/>
              <w:spacing w:before="60" w:after="60"/>
              <w:rPr>
                <w:rFonts w:cs="Arial"/>
                <w:b/>
                <w:lang w:val="sr-Latn-RS"/>
              </w:rPr>
            </w:pPr>
            <w:r w:rsidRPr="00CF5FA3">
              <w:rPr>
                <w:rFonts w:cs="Arial"/>
                <w:b/>
                <w:lang w:val="sr-Latn-RS"/>
              </w:rPr>
              <w:t>Ime i prezime vlasnika računa u banci</w:t>
            </w:r>
          </w:p>
        </w:tc>
        <w:tc>
          <w:tcPr>
            <w:tcW w:w="7212" w:type="dxa"/>
          </w:tcPr>
          <w:p w14:paraId="21A94385" w14:textId="77777777" w:rsidR="0039142A" w:rsidRPr="00CF5FA3" w:rsidRDefault="0039142A" w:rsidP="000762B6">
            <w:pPr>
              <w:spacing w:before="60" w:after="60"/>
              <w:rPr>
                <w:rFonts w:cs="Arial"/>
                <w:lang w:val="sr-Latn-RS"/>
              </w:rPr>
            </w:pPr>
          </w:p>
        </w:tc>
      </w:tr>
      <w:tr w:rsidR="0039142A" w:rsidRPr="00CF5FA3" w14:paraId="37350E34" w14:textId="77777777" w:rsidTr="00CF5FA3">
        <w:tc>
          <w:tcPr>
            <w:tcW w:w="2402" w:type="dxa"/>
            <w:shd w:val="clear" w:color="auto" w:fill="95B3D7"/>
          </w:tcPr>
          <w:p w14:paraId="348998E5" w14:textId="77777777" w:rsidR="0039142A" w:rsidRPr="00CF5FA3" w:rsidRDefault="0039142A" w:rsidP="000762B6">
            <w:pPr>
              <w:keepNext/>
              <w:keepLines/>
              <w:spacing w:before="60" w:after="60"/>
              <w:rPr>
                <w:rFonts w:cs="Arial"/>
                <w:b/>
                <w:lang w:val="sr-Latn-RS"/>
              </w:rPr>
            </w:pPr>
            <w:r w:rsidRPr="00CF5FA3">
              <w:rPr>
                <w:rFonts w:cs="Arial"/>
                <w:b/>
                <w:lang w:val="sr-Latn-RS"/>
              </w:rPr>
              <w:t>Broj računa</w:t>
            </w:r>
          </w:p>
        </w:tc>
        <w:tc>
          <w:tcPr>
            <w:tcW w:w="7212" w:type="dxa"/>
          </w:tcPr>
          <w:p w14:paraId="1DBB583E" w14:textId="77777777" w:rsidR="0039142A" w:rsidRPr="00CF5FA3" w:rsidRDefault="0039142A" w:rsidP="000762B6">
            <w:pPr>
              <w:spacing w:before="60" w:after="60"/>
              <w:rPr>
                <w:rFonts w:cs="Arial"/>
                <w:lang w:val="sr-Latn-RS"/>
              </w:rPr>
            </w:pPr>
          </w:p>
        </w:tc>
      </w:tr>
      <w:tr w:rsidR="0039142A" w:rsidRPr="00CF5FA3" w14:paraId="35AF3B18" w14:textId="77777777" w:rsidTr="00CF5FA3">
        <w:trPr>
          <w:trHeight w:val="192"/>
        </w:trPr>
        <w:tc>
          <w:tcPr>
            <w:tcW w:w="2402" w:type="dxa"/>
            <w:shd w:val="clear" w:color="auto" w:fill="92AADA"/>
          </w:tcPr>
          <w:p w14:paraId="096EA5E7" w14:textId="77777777" w:rsidR="0039142A" w:rsidRPr="00CF5FA3" w:rsidRDefault="0039142A" w:rsidP="000762B6">
            <w:pPr>
              <w:keepNext/>
              <w:keepLines/>
              <w:spacing w:before="60" w:after="60"/>
              <w:rPr>
                <w:rFonts w:cs="Arial"/>
                <w:b/>
                <w:lang w:val="sr-Latn-RS"/>
              </w:rPr>
            </w:pPr>
            <w:r w:rsidRPr="00CF5FA3">
              <w:rPr>
                <w:rFonts w:cs="Arial"/>
                <w:b/>
                <w:lang w:val="sr-Latn-RS"/>
              </w:rPr>
              <w:t>Kontakt informacije</w:t>
            </w:r>
          </w:p>
        </w:tc>
        <w:tc>
          <w:tcPr>
            <w:tcW w:w="7212" w:type="dxa"/>
            <w:shd w:val="clear" w:color="auto" w:fill="92AADA"/>
          </w:tcPr>
          <w:p w14:paraId="74DF4D8E" w14:textId="77777777" w:rsidR="0039142A" w:rsidRPr="00CF5FA3" w:rsidRDefault="0039142A" w:rsidP="000762B6">
            <w:pPr>
              <w:spacing w:before="60" w:after="60"/>
              <w:rPr>
                <w:rFonts w:cs="Arial"/>
                <w:lang w:val="sr-Latn-RS"/>
              </w:rPr>
            </w:pPr>
          </w:p>
        </w:tc>
      </w:tr>
      <w:tr w:rsidR="0039142A" w:rsidRPr="00CF5FA3" w14:paraId="1F53EA07" w14:textId="77777777" w:rsidTr="00CF5FA3">
        <w:tc>
          <w:tcPr>
            <w:tcW w:w="2402" w:type="dxa"/>
            <w:shd w:val="clear" w:color="auto" w:fill="95B3D7"/>
          </w:tcPr>
          <w:p w14:paraId="1E7AE0F6" w14:textId="77777777" w:rsidR="0039142A" w:rsidRPr="00CF5FA3" w:rsidRDefault="0039142A" w:rsidP="000762B6">
            <w:pPr>
              <w:keepNext/>
              <w:keepLines/>
              <w:spacing w:before="60" w:after="60"/>
              <w:rPr>
                <w:rFonts w:cs="Arial"/>
                <w:b/>
                <w:lang w:val="sr-Latn-RS"/>
              </w:rPr>
            </w:pPr>
            <w:r w:rsidRPr="00CF5FA3">
              <w:rPr>
                <w:rFonts w:cs="Arial"/>
                <w:b/>
                <w:lang w:val="sr-Latn-RS"/>
              </w:rPr>
              <w:t>Telefon</w:t>
            </w:r>
          </w:p>
        </w:tc>
        <w:tc>
          <w:tcPr>
            <w:tcW w:w="7212" w:type="dxa"/>
          </w:tcPr>
          <w:p w14:paraId="6B14FDA7" w14:textId="77777777" w:rsidR="0039142A" w:rsidRPr="00CF5FA3" w:rsidRDefault="0039142A" w:rsidP="000762B6">
            <w:pPr>
              <w:spacing w:before="60" w:after="60"/>
              <w:rPr>
                <w:rFonts w:cs="Arial"/>
                <w:lang w:val="sr-Latn-RS"/>
              </w:rPr>
            </w:pPr>
          </w:p>
        </w:tc>
      </w:tr>
      <w:tr w:rsidR="0039142A" w:rsidRPr="00CF5FA3" w14:paraId="1C0A1D08" w14:textId="77777777" w:rsidTr="00CF5FA3">
        <w:tc>
          <w:tcPr>
            <w:tcW w:w="2402" w:type="dxa"/>
            <w:shd w:val="clear" w:color="auto" w:fill="95B3D7"/>
          </w:tcPr>
          <w:p w14:paraId="7145D9D8" w14:textId="77777777" w:rsidR="0039142A" w:rsidRPr="00CF5FA3" w:rsidRDefault="0039142A" w:rsidP="000762B6">
            <w:pPr>
              <w:keepNext/>
              <w:keepLines/>
              <w:spacing w:before="60" w:after="60"/>
              <w:rPr>
                <w:rFonts w:cs="Arial"/>
                <w:b/>
                <w:lang w:val="sr-Latn-RS"/>
              </w:rPr>
            </w:pPr>
            <w:r w:rsidRPr="00CF5FA3">
              <w:rPr>
                <w:rFonts w:cs="Arial"/>
                <w:b/>
                <w:lang w:val="sr-Latn-RS"/>
              </w:rPr>
              <w:t>e-mail</w:t>
            </w:r>
          </w:p>
        </w:tc>
        <w:tc>
          <w:tcPr>
            <w:tcW w:w="7212" w:type="dxa"/>
          </w:tcPr>
          <w:p w14:paraId="1FC3225D" w14:textId="77777777" w:rsidR="0039142A" w:rsidRPr="00CF5FA3" w:rsidRDefault="0039142A" w:rsidP="000762B6">
            <w:pPr>
              <w:spacing w:before="60" w:after="60"/>
              <w:rPr>
                <w:rFonts w:cs="Arial"/>
                <w:lang w:val="sr-Latn-RS"/>
              </w:rPr>
            </w:pPr>
          </w:p>
        </w:tc>
      </w:tr>
    </w:tbl>
    <w:p w14:paraId="4163CA7C" w14:textId="071DA9E3" w:rsidR="0039142A" w:rsidRPr="00CF5FA3" w:rsidRDefault="0039142A" w:rsidP="0039142A">
      <w:pPr>
        <w:tabs>
          <w:tab w:val="left" w:pos="1152"/>
        </w:tabs>
        <w:rPr>
          <w:rFonts w:cs="Arial"/>
          <w:lang w:val="sr-Latn-RS"/>
        </w:rPr>
      </w:pPr>
    </w:p>
    <w:p w14:paraId="180B0CAF" w14:textId="77777777" w:rsidR="00B66144" w:rsidRPr="00CF5FA3" w:rsidRDefault="00B66144" w:rsidP="0039142A">
      <w:pPr>
        <w:tabs>
          <w:tab w:val="left" w:pos="1152"/>
        </w:tabs>
        <w:rPr>
          <w:rFonts w:cs="Arial"/>
          <w:lang w:val="sr-Latn-RS"/>
        </w:rPr>
      </w:pPr>
    </w:p>
    <w:p w14:paraId="1FC4734A" w14:textId="77777777" w:rsidR="00F912B1" w:rsidRPr="00CF5FA3" w:rsidRDefault="00F912B1">
      <w:pPr>
        <w:spacing w:after="0"/>
        <w:rPr>
          <w:rFonts w:cs="Arial"/>
          <w:b/>
          <w:bCs/>
          <w:lang w:val="sr-Latn-RS"/>
        </w:rPr>
      </w:pPr>
      <w:r w:rsidRPr="00CF5FA3">
        <w:rPr>
          <w:rFonts w:cs="Arial"/>
          <w:b/>
          <w:bCs/>
          <w:lang w:val="sr-Latn-RS"/>
        </w:rPr>
        <w:br w:type="page"/>
      </w:r>
    </w:p>
    <w:p w14:paraId="126C15B3" w14:textId="77777777" w:rsidR="00F912B1" w:rsidRPr="00CF5FA3" w:rsidRDefault="00F912B1" w:rsidP="0039142A">
      <w:pPr>
        <w:rPr>
          <w:rFonts w:cs="Arial"/>
          <w:b/>
          <w:bCs/>
          <w:lang w:val="sr-Latn-RS"/>
        </w:rPr>
      </w:pPr>
    </w:p>
    <w:p w14:paraId="461336A3" w14:textId="77777777" w:rsidR="00F912B1" w:rsidRPr="00CF5FA3" w:rsidRDefault="00F912B1" w:rsidP="0039142A">
      <w:pPr>
        <w:rPr>
          <w:rFonts w:cs="Arial"/>
          <w:b/>
          <w:bCs/>
          <w:lang w:val="sr-Latn-RS"/>
        </w:rPr>
      </w:pPr>
    </w:p>
    <w:p w14:paraId="7C0BF34B" w14:textId="77777777" w:rsidR="00F912B1" w:rsidRPr="00CF5FA3" w:rsidRDefault="00F912B1" w:rsidP="0039142A">
      <w:pPr>
        <w:rPr>
          <w:rFonts w:cs="Arial"/>
          <w:b/>
          <w:bCs/>
          <w:lang w:val="sr-Latn-RS"/>
        </w:rPr>
      </w:pPr>
    </w:p>
    <w:p w14:paraId="42F5E656" w14:textId="6A23D76A" w:rsidR="0039142A" w:rsidRPr="00CF5FA3" w:rsidRDefault="0039142A" w:rsidP="0039142A">
      <w:pPr>
        <w:rPr>
          <w:rFonts w:cs="Arial"/>
          <w:b/>
          <w:bCs/>
          <w:lang w:val="sr-Latn-RS"/>
        </w:rPr>
      </w:pPr>
      <w:r w:rsidRPr="00CF5FA3">
        <w:rPr>
          <w:rFonts w:cs="Arial"/>
          <w:b/>
          <w:bCs/>
          <w:lang w:val="sr-Latn-RS"/>
        </w:rPr>
        <w:t>2 FINANSIJSKA PONUDA</w:t>
      </w:r>
    </w:p>
    <w:p w14:paraId="6E925B57" w14:textId="77777777" w:rsidR="0039142A" w:rsidRPr="00CF5FA3" w:rsidRDefault="0039142A" w:rsidP="0039142A">
      <w:pPr>
        <w:rPr>
          <w:rFonts w:cs="Arial"/>
          <w:lang w:val="sr-Latn-RS"/>
        </w:rPr>
      </w:pPr>
      <w:r w:rsidRPr="00CF5FA3">
        <w:rPr>
          <w:rFonts w:cs="Arial"/>
          <w:b/>
          <w:bCs/>
          <w:lang w:val="sr-Latn-RS"/>
        </w:rPr>
        <w:t>Za ponuđače:</w:t>
      </w:r>
      <w:r w:rsidRPr="00CF5FA3">
        <w:rPr>
          <w:rFonts w:cs="Arial"/>
          <w:lang w:val="sr-Latn-RS"/>
        </w:rPr>
        <w:t xml:space="preserve"> molimo Vas da popunite u tabeli u nastavku</w:t>
      </w:r>
    </w:p>
    <w:p w14:paraId="5D255013" w14:textId="25483115" w:rsidR="0039142A" w:rsidRPr="00CF5FA3" w:rsidRDefault="0039142A" w:rsidP="0039142A">
      <w:pPr>
        <w:rPr>
          <w:rFonts w:cs="Arial"/>
          <w:b/>
          <w:bCs/>
          <w:lang w:val="sr-Latn-RS"/>
        </w:rPr>
      </w:pPr>
      <w:r w:rsidRPr="00CF5FA3">
        <w:rPr>
          <w:rFonts w:cs="Arial"/>
          <w:b/>
          <w:bCs/>
          <w:lang w:val="sr-Latn-RS"/>
        </w:rPr>
        <w:t>Maksimalni bruto iznos:</w:t>
      </w:r>
      <w:r w:rsidR="00F15428" w:rsidRPr="00CF5FA3">
        <w:rPr>
          <w:rFonts w:cs="Arial"/>
          <w:b/>
          <w:bCs/>
          <w:lang w:val="sr-Latn-RS"/>
        </w:rPr>
        <w:t xml:space="preserve"> </w:t>
      </w:r>
      <w:r w:rsidR="00F912B1" w:rsidRPr="00CF5FA3">
        <w:rPr>
          <w:rFonts w:cs="Arial"/>
          <w:b/>
          <w:bCs/>
          <w:highlight w:val="yellow"/>
          <w:lang w:val="sr-Latn-RS"/>
        </w:rPr>
        <w:t>XXX</w:t>
      </w:r>
      <w:r w:rsidR="00F912B1" w:rsidRPr="00CF5FA3">
        <w:rPr>
          <w:rFonts w:cs="Arial"/>
          <w:b/>
          <w:bCs/>
          <w:lang w:val="sr-Latn-RS"/>
        </w:rPr>
        <w:t xml:space="preserve"> </w:t>
      </w:r>
      <w:r w:rsidR="00F15428" w:rsidRPr="00CF5FA3">
        <w:rPr>
          <w:rFonts w:cs="Arial"/>
          <w:b/>
          <w:bCs/>
          <w:lang w:val="sr-Latn-RS"/>
        </w:rPr>
        <w:t>EUR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0"/>
        <w:gridCol w:w="2352"/>
      </w:tblGrid>
      <w:tr w:rsidR="0039142A" w:rsidRPr="00CF5FA3" w14:paraId="7D85224C" w14:textId="77777777" w:rsidTr="000762B6">
        <w:tc>
          <w:tcPr>
            <w:tcW w:w="6670" w:type="dxa"/>
            <w:shd w:val="clear" w:color="auto" w:fill="95B3D7"/>
          </w:tcPr>
          <w:p w14:paraId="71903620" w14:textId="3C73C569" w:rsidR="0039142A" w:rsidRPr="00CF5FA3" w:rsidRDefault="0039142A" w:rsidP="00295C7A">
            <w:pPr>
              <w:keepNext/>
              <w:tabs>
                <w:tab w:val="left" w:pos="5508"/>
              </w:tabs>
              <w:spacing w:before="240"/>
              <w:jc w:val="both"/>
              <w:outlineLvl w:val="0"/>
              <w:rPr>
                <w:rFonts w:cs="Arial"/>
                <w:b/>
                <w:highlight w:val="lightGray"/>
                <w:lang w:val="sr-Latn-RS"/>
              </w:rPr>
            </w:pPr>
            <w:r w:rsidRPr="00CF5FA3">
              <w:rPr>
                <w:rFonts w:eastAsia="Tahoma" w:cs="Arial"/>
                <w:b/>
                <w:lang w:val="sr-Latn-RS"/>
              </w:rPr>
              <w:t>Ukupna bruto naknada u</w:t>
            </w:r>
            <w:r w:rsidR="00763624" w:rsidRPr="00CF5FA3">
              <w:rPr>
                <w:rFonts w:eastAsia="Tahoma" w:cs="Arial"/>
                <w:b/>
                <w:lang w:val="sr-Latn-RS"/>
              </w:rPr>
              <w:t xml:space="preserve"> EUR</w:t>
            </w:r>
            <w:r w:rsidRPr="00CF5FA3">
              <w:rPr>
                <w:rFonts w:eastAsia="Tahoma" w:cs="Arial"/>
                <w:b/>
                <w:lang w:val="sr-Latn-RS"/>
              </w:rPr>
              <w:t xml:space="preserve"> za pružanje usluga</w:t>
            </w:r>
          </w:p>
        </w:tc>
        <w:tc>
          <w:tcPr>
            <w:tcW w:w="2352" w:type="dxa"/>
            <w:shd w:val="clear" w:color="auto" w:fill="FFFFFF"/>
          </w:tcPr>
          <w:p w14:paraId="44795380" w14:textId="6649E119" w:rsidR="0039142A" w:rsidRPr="00CF5FA3" w:rsidRDefault="0039142A" w:rsidP="000762B6">
            <w:pPr>
              <w:keepNext/>
              <w:spacing w:before="240"/>
              <w:jc w:val="right"/>
              <w:outlineLvl w:val="0"/>
              <w:rPr>
                <w:rFonts w:cs="Arial"/>
                <w:lang w:val="sr-Latn-RS"/>
              </w:rPr>
            </w:pPr>
          </w:p>
        </w:tc>
      </w:tr>
    </w:tbl>
    <w:p w14:paraId="23B5D869" w14:textId="7AF25748" w:rsidR="0039142A" w:rsidRPr="00CF5FA3" w:rsidRDefault="0039142A" w:rsidP="0039142A">
      <w:pPr>
        <w:rPr>
          <w:rFonts w:cs="Arial"/>
          <w:lang w:val="sr-Latn-RS"/>
        </w:rPr>
      </w:pPr>
    </w:p>
    <w:p w14:paraId="3E0B70D3" w14:textId="26E722D9" w:rsidR="00B66144" w:rsidRPr="00CF5FA3" w:rsidRDefault="00B66144" w:rsidP="0039142A">
      <w:pPr>
        <w:rPr>
          <w:rFonts w:cs="Arial"/>
          <w:lang w:val="sr-Latn-RS"/>
        </w:rPr>
      </w:pPr>
    </w:p>
    <w:p w14:paraId="44CE7911" w14:textId="77777777" w:rsidR="00F912B1" w:rsidRPr="00CF5FA3" w:rsidRDefault="00F912B1">
      <w:pPr>
        <w:spacing w:after="0"/>
        <w:rPr>
          <w:rFonts w:cs="Arial"/>
          <w:b/>
          <w:bCs/>
          <w:lang w:val="sr-Latn-RS"/>
        </w:rPr>
      </w:pPr>
      <w:r w:rsidRPr="00CF5FA3">
        <w:rPr>
          <w:rFonts w:cs="Arial"/>
          <w:b/>
          <w:bCs/>
          <w:lang w:val="sr-Latn-RS"/>
        </w:rPr>
        <w:br w:type="page"/>
      </w:r>
    </w:p>
    <w:p w14:paraId="75C12412" w14:textId="77777777" w:rsidR="00F912B1" w:rsidRPr="00CF5FA3" w:rsidRDefault="00F912B1" w:rsidP="0039142A">
      <w:pPr>
        <w:rPr>
          <w:rFonts w:cs="Arial"/>
          <w:b/>
          <w:bCs/>
          <w:lang w:val="sr-Latn-RS"/>
        </w:rPr>
      </w:pPr>
    </w:p>
    <w:p w14:paraId="2BF27F3D" w14:textId="77777777" w:rsidR="00F912B1" w:rsidRPr="00CF5FA3" w:rsidRDefault="00F912B1" w:rsidP="0039142A">
      <w:pPr>
        <w:rPr>
          <w:rFonts w:cs="Arial"/>
          <w:b/>
          <w:bCs/>
          <w:lang w:val="sr-Latn-RS"/>
        </w:rPr>
      </w:pPr>
    </w:p>
    <w:p w14:paraId="0BD9D547" w14:textId="0D91C300" w:rsidR="0039142A" w:rsidRPr="00CF5FA3" w:rsidRDefault="0039142A" w:rsidP="0039142A">
      <w:pPr>
        <w:rPr>
          <w:rFonts w:cs="Arial"/>
          <w:b/>
          <w:bCs/>
          <w:lang w:val="sr-Latn-RS"/>
        </w:rPr>
      </w:pPr>
      <w:r w:rsidRPr="00CF5FA3">
        <w:rPr>
          <w:rFonts w:cs="Arial"/>
          <w:b/>
          <w:bCs/>
          <w:lang w:val="sr-Latn-RS"/>
        </w:rPr>
        <w:t>3 REFERENCE PONUĐAČA</w:t>
      </w:r>
    </w:p>
    <w:p w14:paraId="02B7F739" w14:textId="71DF7B30" w:rsidR="0039142A" w:rsidRPr="00CF5FA3" w:rsidRDefault="0039142A" w:rsidP="00CF5FA3">
      <w:pPr>
        <w:jc w:val="both"/>
        <w:rPr>
          <w:rFonts w:cs="Arial"/>
          <w:b/>
          <w:bCs/>
          <w:lang w:val="sr-Latn-RS"/>
        </w:rPr>
      </w:pPr>
      <w:r w:rsidRPr="00CF5FA3">
        <w:rPr>
          <w:rFonts w:cs="Arial"/>
          <w:b/>
          <w:bCs/>
          <w:lang w:val="sr-Latn-RS"/>
        </w:rPr>
        <w:t>Molimo vas da popunite listu sa relevantnim iskustvom pružanja usluga definisanih u dokumentu</w:t>
      </w:r>
      <w:r w:rsidR="00CF5FA3">
        <w:rPr>
          <w:rFonts w:cs="Arial"/>
          <w:b/>
          <w:bCs/>
          <w:lang w:val="sr-Latn-RS"/>
        </w:rPr>
        <w:t xml:space="preserve"> opis posla, p</w:t>
      </w:r>
      <w:r w:rsidR="00CC4835" w:rsidRPr="00CF5FA3">
        <w:rPr>
          <w:rFonts w:cs="Arial"/>
          <w:b/>
          <w:bCs/>
          <w:lang w:val="sr-Latn-RS"/>
        </w:rPr>
        <w:t>ostoji verovatnoća provere referenc</w:t>
      </w:r>
      <w:r w:rsidR="00CF5FA3">
        <w:rPr>
          <w:rFonts w:cs="Arial"/>
          <w:b/>
          <w:bCs/>
          <w:lang w:val="sr-Latn-RS"/>
        </w:rPr>
        <w:t>i</w:t>
      </w:r>
      <w:r w:rsidR="00CC4835" w:rsidRPr="00CF5FA3">
        <w:rPr>
          <w:rFonts w:cs="Arial"/>
          <w:b/>
          <w:bCs/>
          <w:lang w:val="sr-Latn-RS"/>
        </w:rPr>
        <w:t xml:space="preserve">. 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4590"/>
        <w:gridCol w:w="1826"/>
        <w:gridCol w:w="2407"/>
      </w:tblGrid>
      <w:tr w:rsidR="00295C7A" w:rsidRPr="00CF5FA3" w14:paraId="72B3453E" w14:textId="77777777" w:rsidTr="0011750F">
        <w:trPr>
          <w:trHeight w:val="701"/>
          <w:jc w:val="center"/>
        </w:trPr>
        <w:tc>
          <w:tcPr>
            <w:tcW w:w="805" w:type="dxa"/>
            <w:shd w:val="clear" w:color="auto" w:fill="95B3D7"/>
            <w:vAlign w:val="center"/>
          </w:tcPr>
          <w:p w14:paraId="07266930" w14:textId="1E5CDBFD" w:rsidR="00295C7A" w:rsidRPr="00CF5FA3" w:rsidRDefault="00295C7A" w:rsidP="0011750F">
            <w:pPr>
              <w:rPr>
                <w:rFonts w:cs="Arial"/>
                <w:b/>
                <w:bCs/>
                <w:lang w:val="sr-Latn-RS"/>
              </w:rPr>
            </w:pPr>
            <w:r w:rsidRPr="00CF5FA3">
              <w:rPr>
                <w:rFonts w:cs="Arial"/>
                <w:b/>
                <w:bCs/>
                <w:lang w:val="sr-Latn-RS"/>
              </w:rPr>
              <w:t>Br.</w:t>
            </w:r>
          </w:p>
        </w:tc>
        <w:tc>
          <w:tcPr>
            <w:tcW w:w="4590" w:type="dxa"/>
            <w:shd w:val="clear" w:color="auto" w:fill="95B3D7"/>
            <w:vAlign w:val="center"/>
          </w:tcPr>
          <w:p w14:paraId="679E0112" w14:textId="467FE98F" w:rsidR="00295C7A" w:rsidRPr="00CF5FA3" w:rsidRDefault="00CF3309" w:rsidP="0011750F">
            <w:pPr>
              <w:rPr>
                <w:rFonts w:cs="Arial"/>
                <w:b/>
                <w:bCs/>
                <w:highlight w:val="yellow"/>
                <w:lang w:val="sr-Latn-RS"/>
              </w:rPr>
            </w:pPr>
            <w:r w:rsidRPr="00CF5FA3">
              <w:rPr>
                <w:rFonts w:cs="Arial"/>
                <w:b/>
                <w:bCs/>
                <w:lang w:val="sr-Latn-RS"/>
              </w:rPr>
              <w:t>VRSTA USLUGE</w:t>
            </w:r>
          </w:p>
        </w:tc>
        <w:tc>
          <w:tcPr>
            <w:tcW w:w="1826" w:type="dxa"/>
            <w:shd w:val="clear" w:color="auto" w:fill="95B3D7"/>
            <w:vAlign w:val="center"/>
          </w:tcPr>
          <w:p w14:paraId="339BF6F1" w14:textId="7063B896" w:rsidR="00295C7A" w:rsidRPr="00CF5FA3" w:rsidRDefault="00295C7A" w:rsidP="0011750F">
            <w:pPr>
              <w:rPr>
                <w:rFonts w:cs="Arial"/>
                <w:lang w:val="sr-Latn-RS"/>
              </w:rPr>
            </w:pPr>
            <w:r w:rsidRPr="00CF5FA3">
              <w:rPr>
                <w:rFonts w:cs="Arial"/>
                <w:b/>
                <w:lang w:val="sr-Latn-RS"/>
              </w:rPr>
              <w:t>Korisnik usluge</w:t>
            </w:r>
          </w:p>
        </w:tc>
        <w:tc>
          <w:tcPr>
            <w:tcW w:w="2407" w:type="dxa"/>
            <w:shd w:val="clear" w:color="auto" w:fill="95B3D7"/>
            <w:vAlign w:val="center"/>
          </w:tcPr>
          <w:p w14:paraId="015D4882" w14:textId="3ADE219B" w:rsidR="00295C7A" w:rsidRPr="00CF5FA3" w:rsidRDefault="00CC4835" w:rsidP="0011750F">
            <w:pPr>
              <w:rPr>
                <w:rFonts w:cs="Arial"/>
                <w:lang w:val="sr-Latn-RS"/>
              </w:rPr>
            </w:pPr>
            <w:r w:rsidRPr="00CF5FA3">
              <w:rPr>
                <w:rFonts w:cs="Arial"/>
                <w:b/>
                <w:lang w:val="sr-Latn-RS"/>
              </w:rPr>
              <w:t>Kontakt</w:t>
            </w:r>
          </w:p>
        </w:tc>
      </w:tr>
      <w:tr w:rsidR="00295C7A" w:rsidRPr="00CF5FA3" w14:paraId="7D8913DF" w14:textId="77777777" w:rsidTr="0011750F">
        <w:trPr>
          <w:jc w:val="center"/>
        </w:trPr>
        <w:tc>
          <w:tcPr>
            <w:tcW w:w="806" w:type="dxa"/>
            <w:vAlign w:val="center"/>
          </w:tcPr>
          <w:p w14:paraId="62744732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  <w:tc>
          <w:tcPr>
            <w:tcW w:w="806" w:type="dxa"/>
            <w:vAlign w:val="center"/>
          </w:tcPr>
          <w:p w14:paraId="21DC2F4B" w14:textId="671F70B4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  <w:tc>
          <w:tcPr>
            <w:tcW w:w="806" w:type="dxa"/>
            <w:vAlign w:val="center"/>
          </w:tcPr>
          <w:p w14:paraId="170F19D4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  <w:tc>
          <w:tcPr>
            <w:tcW w:w="806" w:type="dxa"/>
            <w:vAlign w:val="center"/>
          </w:tcPr>
          <w:p w14:paraId="395E9BBA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</w:tr>
      <w:tr w:rsidR="00295C7A" w:rsidRPr="00CF5FA3" w14:paraId="602E2719" w14:textId="77777777" w:rsidTr="0011750F">
        <w:trPr>
          <w:jc w:val="center"/>
        </w:trPr>
        <w:tc>
          <w:tcPr>
            <w:tcW w:w="806" w:type="dxa"/>
            <w:vAlign w:val="center"/>
          </w:tcPr>
          <w:p w14:paraId="0ECC4208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  <w:tc>
          <w:tcPr>
            <w:tcW w:w="806" w:type="dxa"/>
            <w:vAlign w:val="center"/>
          </w:tcPr>
          <w:p w14:paraId="4D0DF5A9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  <w:tc>
          <w:tcPr>
            <w:tcW w:w="806" w:type="dxa"/>
            <w:vAlign w:val="center"/>
          </w:tcPr>
          <w:p w14:paraId="2B963C8C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  <w:tc>
          <w:tcPr>
            <w:tcW w:w="806" w:type="dxa"/>
            <w:vAlign w:val="center"/>
          </w:tcPr>
          <w:p w14:paraId="3D9D8CC5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</w:tr>
      <w:tr w:rsidR="00295C7A" w:rsidRPr="00CF5FA3" w14:paraId="003880A5" w14:textId="77777777" w:rsidTr="0011750F">
        <w:trPr>
          <w:jc w:val="center"/>
        </w:trPr>
        <w:tc>
          <w:tcPr>
            <w:tcW w:w="806" w:type="dxa"/>
            <w:vAlign w:val="center"/>
          </w:tcPr>
          <w:p w14:paraId="659ED980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  <w:tc>
          <w:tcPr>
            <w:tcW w:w="806" w:type="dxa"/>
            <w:vAlign w:val="center"/>
          </w:tcPr>
          <w:p w14:paraId="1A0AE12A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  <w:tc>
          <w:tcPr>
            <w:tcW w:w="806" w:type="dxa"/>
            <w:vAlign w:val="center"/>
          </w:tcPr>
          <w:p w14:paraId="2E6CBDAF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  <w:tc>
          <w:tcPr>
            <w:tcW w:w="806" w:type="dxa"/>
            <w:vAlign w:val="center"/>
          </w:tcPr>
          <w:p w14:paraId="1CB5A99C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</w:tr>
      <w:tr w:rsidR="00295C7A" w:rsidRPr="00CF5FA3" w14:paraId="69A0B054" w14:textId="77777777" w:rsidTr="0011750F">
        <w:trPr>
          <w:jc w:val="center"/>
        </w:trPr>
        <w:tc>
          <w:tcPr>
            <w:tcW w:w="806" w:type="dxa"/>
            <w:vAlign w:val="center"/>
          </w:tcPr>
          <w:p w14:paraId="12ABEB8C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  <w:tc>
          <w:tcPr>
            <w:tcW w:w="806" w:type="dxa"/>
            <w:vAlign w:val="center"/>
          </w:tcPr>
          <w:p w14:paraId="687816C7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  <w:tc>
          <w:tcPr>
            <w:tcW w:w="806" w:type="dxa"/>
            <w:vAlign w:val="center"/>
          </w:tcPr>
          <w:p w14:paraId="620EABFC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  <w:tc>
          <w:tcPr>
            <w:tcW w:w="806" w:type="dxa"/>
            <w:vAlign w:val="center"/>
          </w:tcPr>
          <w:p w14:paraId="67E8D0D7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</w:tr>
      <w:tr w:rsidR="00295C7A" w:rsidRPr="00CF5FA3" w14:paraId="6F2DC814" w14:textId="77777777" w:rsidTr="0011750F">
        <w:trPr>
          <w:jc w:val="center"/>
        </w:trPr>
        <w:tc>
          <w:tcPr>
            <w:tcW w:w="806" w:type="dxa"/>
            <w:vAlign w:val="center"/>
          </w:tcPr>
          <w:p w14:paraId="549979C1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  <w:tc>
          <w:tcPr>
            <w:tcW w:w="806" w:type="dxa"/>
            <w:vAlign w:val="center"/>
          </w:tcPr>
          <w:p w14:paraId="1EE0C8E4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  <w:tc>
          <w:tcPr>
            <w:tcW w:w="806" w:type="dxa"/>
            <w:vAlign w:val="center"/>
          </w:tcPr>
          <w:p w14:paraId="30879C42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  <w:tc>
          <w:tcPr>
            <w:tcW w:w="806" w:type="dxa"/>
            <w:vAlign w:val="center"/>
          </w:tcPr>
          <w:p w14:paraId="5D826A1D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</w:tr>
      <w:tr w:rsidR="00295C7A" w:rsidRPr="00CF5FA3" w14:paraId="38BD7E7A" w14:textId="77777777" w:rsidTr="0011750F">
        <w:trPr>
          <w:jc w:val="center"/>
        </w:trPr>
        <w:tc>
          <w:tcPr>
            <w:tcW w:w="806" w:type="dxa"/>
            <w:vAlign w:val="center"/>
          </w:tcPr>
          <w:p w14:paraId="4A619689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  <w:tc>
          <w:tcPr>
            <w:tcW w:w="806" w:type="dxa"/>
            <w:vAlign w:val="center"/>
          </w:tcPr>
          <w:p w14:paraId="1CD8D592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  <w:tc>
          <w:tcPr>
            <w:tcW w:w="806" w:type="dxa"/>
            <w:vAlign w:val="center"/>
          </w:tcPr>
          <w:p w14:paraId="458606AC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  <w:tc>
          <w:tcPr>
            <w:tcW w:w="806" w:type="dxa"/>
            <w:vAlign w:val="center"/>
          </w:tcPr>
          <w:p w14:paraId="41BADD02" w14:textId="77777777" w:rsidR="00295C7A" w:rsidRPr="00CF5FA3" w:rsidRDefault="00295C7A" w:rsidP="0011750F">
            <w:pPr>
              <w:rPr>
                <w:rFonts w:cs="Arial"/>
                <w:lang w:val="sr-Latn-RS"/>
              </w:rPr>
            </w:pPr>
          </w:p>
        </w:tc>
      </w:tr>
    </w:tbl>
    <w:p w14:paraId="4A37FDAD" w14:textId="77777777" w:rsidR="0039142A" w:rsidRPr="00CF5FA3" w:rsidRDefault="0039142A" w:rsidP="004C4224">
      <w:pPr>
        <w:rPr>
          <w:rFonts w:cs="Arial"/>
          <w:lang w:val="sr-Latn-RS"/>
        </w:rPr>
      </w:pPr>
    </w:p>
    <w:sectPr w:rsidR="0039142A" w:rsidRPr="00CF5FA3" w:rsidSect="002B6DEC">
      <w:footerReference w:type="default" r:id="rId8"/>
      <w:headerReference w:type="first" r:id="rId9"/>
      <w:endnotePr>
        <w:numFmt w:val="decimal"/>
      </w:endnotePr>
      <w:pgSz w:w="11906" w:h="16838" w:code="9"/>
      <w:pgMar w:top="245" w:right="1411" w:bottom="1411" w:left="1411" w:header="0" w:footer="28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DF012" w14:textId="77777777" w:rsidR="00501F92" w:rsidRDefault="00501F92">
      <w:r>
        <w:separator/>
      </w:r>
    </w:p>
  </w:endnote>
  <w:endnote w:type="continuationSeparator" w:id="0">
    <w:p w14:paraId="2B6C4ECF" w14:textId="77777777" w:rsidR="00501F92" w:rsidRDefault="00501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tima">
    <w:altName w:val="Calibri"/>
    <w:charset w:val="00"/>
    <w:family w:val="auto"/>
    <w:pitch w:val="variable"/>
    <w:sig w:usb0="8000006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9366626"/>
      <w:docPartObj>
        <w:docPartGallery w:val="Page Numbers (Bottom of Page)"/>
        <w:docPartUnique/>
      </w:docPartObj>
    </w:sdtPr>
    <w:sdtEndPr>
      <w:rPr>
        <w:rFonts w:ascii="Tahoma" w:hAnsi="Tahoma" w:cs="Tahoma"/>
        <w:noProof/>
      </w:rPr>
    </w:sdtEndPr>
    <w:sdtContent>
      <w:p w14:paraId="65FC5938" w14:textId="4CB81F12" w:rsidR="00F912B1" w:rsidRPr="00F912B1" w:rsidRDefault="00F912B1">
        <w:pPr>
          <w:pStyle w:val="Footer"/>
          <w:jc w:val="right"/>
          <w:rPr>
            <w:rFonts w:ascii="Tahoma" w:hAnsi="Tahoma" w:cs="Tahoma"/>
          </w:rPr>
        </w:pPr>
        <w:r w:rsidRPr="00F912B1">
          <w:rPr>
            <w:rFonts w:ascii="Tahoma" w:hAnsi="Tahoma" w:cs="Tahoma"/>
          </w:rPr>
          <w:fldChar w:fldCharType="begin"/>
        </w:r>
        <w:r w:rsidRPr="00F912B1">
          <w:rPr>
            <w:rFonts w:ascii="Tahoma" w:hAnsi="Tahoma" w:cs="Tahoma"/>
          </w:rPr>
          <w:instrText xml:space="preserve"> PAGE   \* MERGEFORMAT </w:instrText>
        </w:r>
        <w:r w:rsidRPr="00F912B1">
          <w:rPr>
            <w:rFonts w:ascii="Tahoma" w:hAnsi="Tahoma" w:cs="Tahoma"/>
          </w:rPr>
          <w:fldChar w:fldCharType="separate"/>
        </w:r>
        <w:r w:rsidRPr="00F912B1">
          <w:rPr>
            <w:rFonts w:ascii="Tahoma" w:hAnsi="Tahoma" w:cs="Tahoma"/>
            <w:noProof/>
          </w:rPr>
          <w:t>2</w:t>
        </w:r>
        <w:r w:rsidRPr="00F912B1">
          <w:rPr>
            <w:rFonts w:ascii="Tahoma" w:hAnsi="Tahoma" w:cs="Tahoma"/>
            <w:noProof/>
          </w:rPr>
          <w:fldChar w:fldCharType="end"/>
        </w:r>
      </w:p>
    </w:sdtContent>
  </w:sdt>
  <w:p w14:paraId="251178E9" w14:textId="77777777" w:rsidR="00F912B1" w:rsidRDefault="00F912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6FD94" w14:textId="77777777" w:rsidR="00501F92" w:rsidRDefault="00501F92">
      <w:r>
        <w:separator/>
      </w:r>
    </w:p>
  </w:footnote>
  <w:footnote w:type="continuationSeparator" w:id="0">
    <w:p w14:paraId="6E27A198" w14:textId="77777777" w:rsidR="00501F92" w:rsidRDefault="00501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5E7C8" w14:textId="62FDD57E" w:rsidR="0062205F" w:rsidRDefault="0062205F">
    <w:pPr>
      <w:pStyle w:val="Header"/>
    </w:pPr>
  </w:p>
  <w:p w14:paraId="57FDD8B2" w14:textId="77777777" w:rsidR="00875A43" w:rsidRDefault="00875A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1513A2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2" w15:restartNumberingAfterBreak="0">
    <w:nsid w:val="08264A5E"/>
    <w:multiLevelType w:val="multilevel"/>
    <w:tmpl w:val="95E05F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678E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4" w15:restartNumberingAfterBreak="0">
    <w:nsid w:val="0DEC539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5" w15:restartNumberingAfterBreak="0">
    <w:nsid w:val="12C661F4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6" w15:restartNumberingAfterBreak="0">
    <w:nsid w:val="217C40DF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7" w15:restartNumberingAfterBreak="0">
    <w:nsid w:val="3CA67952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8" w15:restartNumberingAfterBreak="0">
    <w:nsid w:val="50DA7212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9" w15:restartNumberingAfterBreak="0">
    <w:nsid w:val="53F05736"/>
    <w:multiLevelType w:val="hybridMultilevel"/>
    <w:tmpl w:val="BD06094A"/>
    <w:lvl w:ilvl="0" w:tplc="A468A5A0">
      <w:start w:val="1"/>
      <w:numFmt w:val="decimal"/>
      <w:lvlText w:val="%1"/>
      <w:lvlJc w:val="left"/>
      <w:pPr>
        <w:ind w:left="1856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76" w:hanging="360"/>
      </w:pPr>
    </w:lvl>
    <w:lvl w:ilvl="2" w:tplc="0409001B" w:tentative="1">
      <w:start w:val="1"/>
      <w:numFmt w:val="lowerRoman"/>
      <w:lvlText w:val="%3."/>
      <w:lvlJc w:val="right"/>
      <w:pPr>
        <w:ind w:left="3296" w:hanging="180"/>
      </w:pPr>
    </w:lvl>
    <w:lvl w:ilvl="3" w:tplc="0409000F" w:tentative="1">
      <w:start w:val="1"/>
      <w:numFmt w:val="decimal"/>
      <w:lvlText w:val="%4."/>
      <w:lvlJc w:val="left"/>
      <w:pPr>
        <w:ind w:left="4016" w:hanging="360"/>
      </w:pPr>
    </w:lvl>
    <w:lvl w:ilvl="4" w:tplc="04090019" w:tentative="1">
      <w:start w:val="1"/>
      <w:numFmt w:val="lowerLetter"/>
      <w:lvlText w:val="%5."/>
      <w:lvlJc w:val="left"/>
      <w:pPr>
        <w:ind w:left="4736" w:hanging="360"/>
      </w:pPr>
    </w:lvl>
    <w:lvl w:ilvl="5" w:tplc="0409001B" w:tentative="1">
      <w:start w:val="1"/>
      <w:numFmt w:val="lowerRoman"/>
      <w:lvlText w:val="%6."/>
      <w:lvlJc w:val="right"/>
      <w:pPr>
        <w:ind w:left="5456" w:hanging="180"/>
      </w:pPr>
    </w:lvl>
    <w:lvl w:ilvl="6" w:tplc="0409000F" w:tentative="1">
      <w:start w:val="1"/>
      <w:numFmt w:val="decimal"/>
      <w:lvlText w:val="%7."/>
      <w:lvlJc w:val="left"/>
      <w:pPr>
        <w:ind w:left="6176" w:hanging="360"/>
      </w:pPr>
    </w:lvl>
    <w:lvl w:ilvl="7" w:tplc="04090019" w:tentative="1">
      <w:start w:val="1"/>
      <w:numFmt w:val="lowerLetter"/>
      <w:lvlText w:val="%8."/>
      <w:lvlJc w:val="left"/>
      <w:pPr>
        <w:ind w:left="6896" w:hanging="360"/>
      </w:pPr>
    </w:lvl>
    <w:lvl w:ilvl="8" w:tplc="0409001B" w:tentative="1">
      <w:start w:val="1"/>
      <w:numFmt w:val="lowerRoman"/>
      <w:lvlText w:val="%9."/>
      <w:lvlJc w:val="right"/>
      <w:pPr>
        <w:ind w:left="7616" w:hanging="180"/>
      </w:pPr>
    </w:lvl>
  </w:abstractNum>
  <w:num w:numId="1" w16cid:durableId="487281745">
    <w:abstractNumId w:val="3"/>
  </w:num>
  <w:num w:numId="2" w16cid:durableId="1758601499">
    <w:abstractNumId w:val="7"/>
  </w:num>
  <w:num w:numId="3" w16cid:durableId="762456128">
    <w:abstractNumId w:val="1"/>
  </w:num>
  <w:num w:numId="4" w16cid:durableId="1108695891">
    <w:abstractNumId w:val="8"/>
  </w:num>
  <w:num w:numId="5" w16cid:durableId="2124763135">
    <w:abstractNumId w:val="5"/>
  </w:num>
  <w:num w:numId="6" w16cid:durableId="830828422">
    <w:abstractNumId w:val="4"/>
  </w:num>
  <w:num w:numId="7" w16cid:durableId="2022969476">
    <w:abstractNumId w:val="6"/>
  </w:num>
  <w:num w:numId="8" w16cid:durableId="81876973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9" w16cid:durableId="2074346702">
    <w:abstractNumId w:val="9"/>
  </w:num>
  <w:num w:numId="10" w16cid:durableId="7536225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5A6645"/>
    <w:rsid w:val="000078B5"/>
    <w:rsid w:val="00015238"/>
    <w:rsid w:val="000237C6"/>
    <w:rsid w:val="00027919"/>
    <w:rsid w:val="00030323"/>
    <w:rsid w:val="000318C6"/>
    <w:rsid w:val="0003311C"/>
    <w:rsid w:val="000333CC"/>
    <w:rsid w:val="00033F51"/>
    <w:rsid w:val="0003714C"/>
    <w:rsid w:val="00046364"/>
    <w:rsid w:val="00052AF0"/>
    <w:rsid w:val="00053B1D"/>
    <w:rsid w:val="000545F4"/>
    <w:rsid w:val="00055D02"/>
    <w:rsid w:val="00055E96"/>
    <w:rsid w:val="0005641E"/>
    <w:rsid w:val="000573D4"/>
    <w:rsid w:val="00062E89"/>
    <w:rsid w:val="0006574D"/>
    <w:rsid w:val="00075AC5"/>
    <w:rsid w:val="000829D0"/>
    <w:rsid w:val="000861D7"/>
    <w:rsid w:val="00093446"/>
    <w:rsid w:val="00094B19"/>
    <w:rsid w:val="0009511F"/>
    <w:rsid w:val="000A1E34"/>
    <w:rsid w:val="000B134A"/>
    <w:rsid w:val="000B16D2"/>
    <w:rsid w:val="000B5215"/>
    <w:rsid w:val="000C1145"/>
    <w:rsid w:val="000C3999"/>
    <w:rsid w:val="000C4E77"/>
    <w:rsid w:val="000C7834"/>
    <w:rsid w:val="000D387A"/>
    <w:rsid w:val="000D5925"/>
    <w:rsid w:val="000E1461"/>
    <w:rsid w:val="000E3942"/>
    <w:rsid w:val="000E4990"/>
    <w:rsid w:val="000E6A10"/>
    <w:rsid w:val="000F291F"/>
    <w:rsid w:val="00100FB6"/>
    <w:rsid w:val="0011078C"/>
    <w:rsid w:val="00110FA6"/>
    <w:rsid w:val="001159DA"/>
    <w:rsid w:val="0011750F"/>
    <w:rsid w:val="0012324A"/>
    <w:rsid w:val="00136ADC"/>
    <w:rsid w:val="00141292"/>
    <w:rsid w:val="00143E92"/>
    <w:rsid w:val="00150297"/>
    <w:rsid w:val="00163B29"/>
    <w:rsid w:val="001641F3"/>
    <w:rsid w:val="001648AE"/>
    <w:rsid w:val="00172905"/>
    <w:rsid w:val="00173C47"/>
    <w:rsid w:val="0017615E"/>
    <w:rsid w:val="00181728"/>
    <w:rsid w:val="00184347"/>
    <w:rsid w:val="00184E5E"/>
    <w:rsid w:val="00184F79"/>
    <w:rsid w:val="0019013B"/>
    <w:rsid w:val="001A2215"/>
    <w:rsid w:val="001A554D"/>
    <w:rsid w:val="001A7384"/>
    <w:rsid w:val="001B072C"/>
    <w:rsid w:val="001B6493"/>
    <w:rsid w:val="001C076D"/>
    <w:rsid w:val="001C5767"/>
    <w:rsid w:val="001C7ACC"/>
    <w:rsid w:val="001D6A10"/>
    <w:rsid w:val="001E7CAF"/>
    <w:rsid w:val="001F2756"/>
    <w:rsid w:val="00200DD5"/>
    <w:rsid w:val="00202AB8"/>
    <w:rsid w:val="00204F62"/>
    <w:rsid w:val="00207F17"/>
    <w:rsid w:val="00211420"/>
    <w:rsid w:val="00211A4B"/>
    <w:rsid w:val="00212777"/>
    <w:rsid w:val="00217368"/>
    <w:rsid w:val="00227803"/>
    <w:rsid w:val="00232180"/>
    <w:rsid w:val="00235792"/>
    <w:rsid w:val="00236FAD"/>
    <w:rsid w:val="00237737"/>
    <w:rsid w:val="00237B3E"/>
    <w:rsid w:val="0024455D"/>
    <w:rsid w:val="00264C7C"/>
    <w:rsid w:val="00265D64"/>
    <w:rsid w:val="00270056"/>
    <w:rsid w:val="00285226"/>
    <w:rsid w:val="00290727"/>
    <w:rsid w:val="00295787"/>
    <w:rsid w:val="00295C7A"/>
    <w:rsid w:val="00296135"/>
    <w:rsid w:val="002971EA"/>
    <w:rsid w:val="00297CAA"/>
    <w:rsid w:val="002A094A"/>
    <w:rsid w:val="002A4EFF"/>
    <w:rsid w:val="002A6063"/>
    <w:rsid w:val="002B22F5"/>
    <w:rsid w:val="002B509E"/>
    <w:rsid w:val="002B5FF0"/>
    <w:rsid w:val="002B6DEC"/>
    <w:rsid w:val="002C15C5"/>
    <w:rsid w:val="002C27CF"/>
    <w:rsid w:val="002C5399"/>
    <w:rsid w:val="002D4940"/>
    <w:rsid w:val="002E4284"/>
    <w:rsid w:val="002F279A"/>
    <w:rsid w:val="002F3D73"/>
    <w:rsid w:val="003103E1"/>
    <w:rsid w:val="003103F7"/>
    <w:rsid w:val="0032072F"/>
    <w:rsid w:val="00322FC3"/>
    <w:rsid w:val="00327B0F"/>
    <w:rsid w:val="0034210E"/>
    <w:rsid w:val="003467A5"/>
    <w:rsid w:val="003475D3"/>
    <w:rsid w:val="0035286E"/>
    <w:rsid w:val="00355F24"/>
    <w:rsid w:val="00356E8B"/>
    <w:rsid w:val="00360742"/>
    <w:rsid w:val="00366BF5"/>
    <w:rsid w:val="003670ED"/>
    <w:rsid w:val="00373397"/>
    <w:rsid w:val="00373615"/>
    <w:rsid w:val="003758CD"/>
    <w:rsid w:val="00375AAF"/>
    <w:rsid w:val="003842CC"/>
    <w:rsid w:val="00385CE5"/>
    <w:rsid w:val="0039142A"/>
    <w:rsid w:val="00394BBD"/>
    <w:rsid w:val="00394CB2"/>
    <w:rsid w:val="003A32C0"/>
    <w:rsid w:val="003A47A8"/>
    <w:rsid w:val="003A62B5"/>
    <w:rsid w:val="003B1B49"/>
    <w:rsid w:val="003B21A0"/>
    <w:rsid w:val="003B446A"/>
    <w:rsid w:val="003C5DB8"/>
    <w:rsid w:val="003D232E"/>
    <w:rsid w:val="003D2B89"/>
    <w:rsid w:val="003D30A4"/>
    <w:rsid w:val="003D3586"/>
    <w:rsid w:val="003D6061"/>
    <w:rsid w:val="003D78EF"/>
    <w:rsid w:val="003E340A"/>
    <w:rsid w:val="003E7002"/>
    <w:rsid w:val="0040152B"/>
    <w:rsid w:val="004041C0"/>
    <w:rsid w:val="00405EC5"/>
    <w:rsid w:val="00410351"/>
    <w:rsid w:val="0041358E"/>
    <w:rsid w:val="0041498C"/>
    <w:rsid w:val="004206BE"/>
    <w:rsid w:val="004213BF"/>
    <w:rsid w:val="0042230A"/>
    <w:rsid w:val="0042429D"/>
    <w:rsid w:val="004258D4"/>
    <w:rsid w:val="00426E88"/>
    <w:rsid w:val="00427091"/>
    <w:rsid w:val="00431BC1"/>
    <w:rsid w:val="00433CD3"/>
    <w:rsid w:val="00436702"/>
    <w:rsid w:val="0044079D"/>
    <w:rsid w:val="004421E7"/>
    <w:rsid w:val="00443698"/>
    <w:rsid w:val="00445B69"/>
    <w:rsid w:val="00445E50"/>
    <w:rsid w:val="00447A4B"/>
    <w:rsid w:val="0045788D"/>
    <w:rsid w:val="00476881"/>
    <w:rsid w:val="00481019"/>
    <w:rsid w:val="00482BC5"/>
    <w:rsid w:val="00483F36"/>
    <w:rsid w:val="00484828"/>
    <w:rsid w:val="00490321"/>
    <w:rsid w:val="00497B1A"/>
    <w:rsid w:val="004A0EF2"/>
    <w:rsid w:val="004A4195"/>
    <w:rsid w:val="004B44BD"/>
    <w:rsid w:val="004B4AAF"/>
    <w:rsid w:val="004C4224"/>
    <w:rsid w:val="004D31F4"/>
    <w:rsid w:val="004D5389"/>
    <w:rsid w:val="004D6DDE"/>
    <w:rsid w:val="004E5149"/>
    <w:rsid w:val="004E530B"/>
    <w:rsid w:val="004E6B8A"/>
    <w:rsid w:val="004F0038"/>
    <w:rsid w:val="004F4A41"/>
    <w:rsid w:val="005000D1"/>
    <w:rsid w:val="00501F92"/>
    <w:rsid w:val="005034F5"/>
    <w:rsid w:val="0050397D"/>
    <w:rsid w:val="00513944"/>
    <w:rsid w:val="00515BAD"/>
    <w:rsid w:val="005205DC"/>
    <w:rsid w:val="00521484"/>
    <w:rsid w:val="0052160B"/>
    <w:rsid w:val="00530A3D"/>
    <w:rsid w:val="00543C43"/>
    <w:rsid w:val="005442FA"/>
    <w:rsid w:val="00551A21"/>
    <w:rsid w:val="0055281D"/>
    <w:rsid w:val="00553080"/>
    <w:rsid w:val="00557DA6"/>
    <w:rsid w:val="00563D53"/>
    <w:rsid w:val="00566D5D"/>
    <w:rsid w:val="005707BD"/>
    <w:rsid w:val="00571CFC"/>
    <w:rsid w:val="005752E6"/>
    <w:rsid w:val="0057771E"/>
    <w:rsid w:val="005804BB"/>
    <w:rsid w:val="00581C0A"/>
    <w:rsid w:val="00582645"/>
    <w:rsid w:val="0058401C"/>
    <w:rsid w:val="00590008"/>
    <w:rsid w:val="00591CAF"/>
    <w:rsid w:val="00592036"/>
    <w:rsid w:val="005933FE"/>
    <w:rsid w:val="00593AFB"/>
    <w:rsid w:val="00595095"/>
    <w:rsid w:val="0059752F"/>
    <w:rsid w:val="005A6645"/>
    <w:rsid w:val="005A7882"/>
    <w:rsid w:val="005B0F6E"/>
    <w:rsid w:val="005B1A3F"/>
    <w:rsid w:val="005B5859"/>
    <w:rsid w:val="005B5E74"/>
    <w:rsid w:val="005C1814"/>
    <w:rsid w:val="005C6145"/>
    <w:rsid w:val="005E11E2"/>
    <w:rsid w:val="005E1398"/>
    <w:rsid w:val="005E1D22"/>
    <w:rsid w:val="005E5CCF"/>
    <w:rsid w:val="005F5394"/>
    <w:rsid w:val="00612852"/>
    <w:rsid w:val="006157D1"/>
    <w:rsid w:val="00617B28"/>
    <w:rsid w:val="00617CC2"/>
    <w:rsid w:val="0062205F"/>
    <w:rsid w:val="006353E1"/>
    <w:rsid w:val="0063554A"/>
    <w:rsid w:val="006370CE"/>
    <w:rsid w:val="00650451"/>
    <w:rsid w:val="00651668"/>
    <w:rsid w:val="006523F0"/>
    <w:rsid w:val="00663979"/>
    <w:rsid w:val="00673282"/>
    <w:rsid w:val="00676314"/>
    <w:rsid w:val="0067696F"/>
    <w:rsid w:val="00680068"/>
    <w:rsid w:val="00683A01"/>
    <w:rsid w:val="00693421"/>
    <w:rsid w:val="0069729B"/>
    <w:rsid w:val="006A3DB5"/>
    <w:rsid w:val="006A3EE0"/>
    <w:rsid w:val="006A41EC"/>
    <w:rsid w:val="006A4EB0"/>
    <w:rsid w:val="006C0174"/>
    <w:rsid w:val="006C2969"/>
    <w:rsid w:val="006D0295"/>
    <w:rsid w:val="006D4638"/>
    <w:rsid w:val="006D4680"/>
    <w:rsid w:val="006E3B8F"/>
    <w:rsid w:val="006E5FF4"/>
    <w:rsid w:val="006E6287"/>
    <w:rsid w:val="006F0301"/>
    <w:rsid w:val="00704C32"/>
    <w:rsid w:val="00705333"/>
    <w:rsid w:val="0070617E"/>
    <w:rsid w:val="00706ACE"/>
    <w:rsid w:val="0071222A"/>
    <w:rsid w:val="007162FA"/>
    <w:rsid w:val="00720301"/>
    <w:rsid w:val="00722C4D"/>
    <w:rsid w:val="00722F38"/>
    <w:rsid w:val="00723A09"/>
    <w:rsid w:val="00724159"/>
    <w:rsid w:val="00727AD2"/>
    <w:rsid w:val="00731161"/>
    <w:rsid w:val="007345DF"/>
    <w:rsid w:val="00736994"/>
    <w:rsid w:val="00736999"/>
    <w:rsid w:val="007374B7"/>
    <w:rsid w:val="00737DE2"/>
    <w:rsid w:val="00741E6C"/>
    <w:rsid w:val="00745488"/>
    <w:rsid w:val="007503C3"/>
    <w:rsid w:val="0076079A"/>
    <w:rsid w:val="00762E33"/>
    <w:rsid w:val="00763624"/>
    <w:rsid w:val="00774D60"/>
    <w:rsid w:val="00775013"/>
    <w:rsid w:val="00781AEB"/>
    <w:rsid w:val="00785979"/>
    <w:rsid w:val="00786E6B"/>
    <w:rsid w:val="00791875"/>
    <w:rsid w:val="007A39CD"/>
    <w:rsid w:val="007A7B5A"/>
    <w:rsid w:val="007B0EE5"/>
    <w:rsid w:val="007B6D48"/>
    <w:rsid w:val="007B7189"/>
    <w:rsid w:val="007C0FCD"/>
    <w:rsid w:val="007C1C80"/>
    <w:rsid w:val="007D219F"/>
    <w:rsid w:val="007D7E3C"/>
    <w:rsid w:val="007E5834"/>
    <w:rsid w:val="007F020E"/>
    <w:rsid w:val="007F07BE"/>
    <w:rsid w:val="007F478E"/>
    <w:rsid w:val="0080049C"/>
    <w:rsid w:val="00807489"/>
    <w:rsid w:val="00811D9A"/>
    <w:rsid w:val="00816BDE"/>
    <w:rsid w:val="008221FD"/>
    <w:rsid w:val="0083062D"/>
    <w:rsid w:val="00830EC7"/>
    <w:rsid w:val="00831038"/>
    <w:rsid w:val="00835E9E"/>
    <w:rsid w:val="00840A8A"/>
    <w:rsid w:val="00841981"/>
    <w:rsid w:val="00846412"/>
    <w:rsid w:val="00847231"/>
    <w:rsid w:val="00847FD6"/>
    <w:rsid w:val="008512A1"/>
    <w:rsid w:val="00853F0B"/>
    <w:rsid w:val="00857AD1"/>
    <w:rsid w:val="00875A43"/>
    <w:rsid w:val="0088209B"/>
    <w:rsid w:val="00886C60"/>
    <w:rsid w:val="00892673"/>
    <w:rsid w:val="008936F6"/>
    <w:rsid w:val="00897B63"/>
    <w:rsid w:val="00897E87"/>
    <w:rsid w:val="008A1FA4"/>
    <w:rsid w:val="008A462C"/>
    <w:rsid w:val="008A5410"/>
    <w:rsid w:val="008A661F"/>
    <w:rsid w:val="008B192F"/>
    <w:rsid w:val="008C0424"/>
    <w:rsid w:val="008C08ED"/>
    <w:rsid w:val="008C41BA"/>
    <w:rsid w:val="008F1EBD"/>
    <w:rsid w:val="008F3117"/>
    <w:rsid w:val="008F4D67"/>
    <w:rsid w:val="008F78E5"/>
    <w:rsid w:val="00902A59"/>
    <w:rsid w:val="00903D13"/>
    <w:rsid w:val="00910296"/>
    <w:rsid w:val="0091144B"/>
    <w:rsid w:val="009130FA"/>
    <w:rsid w:val="009131DA"/>
    <w:rsid w:val="009132DD"/>
    <w:rsid w:val="009135E1"/>
    <w:rsid w:val="0092133D"/>
    <w:rsid w:val="00934CE3"/>
    <w:rsid w:val="009373C7"/>
    <w:rsid w:val="009402A8"/>
    <w:rsid w:val="00940793"/>
    <w:rsid w:val="00940EC9"/>
    <w:rsid w:val="009442EB"/>
    <w:rsid w:val="00944CFF"/>
    <w:rsid w:val="00945EAD"/>
    <w:rsid w:val="00953DA5"/>
    <w:rsid w:val="009726A0"/>
    <w:rsid w:val="009729BA"/>
    <w:rsid w:val="009823AB"/>
    <w:rsid w:val="0098408E"/>
    <w:rsid w:val="009A0ED3"/>
    <w:rsid w:val="009A15BD"/>
    <w:rsid w:val="009B5F93"/>
    <w:rsid w:val="009C5371"/>
    <w:rsid w:val="009D0038"/>
    <w:rsid w:val="009D425B"/>
    <w:rsid w:val="009D5DF3"/>
    <w:rsid w:val="009E7345"/>
    <w:rsid w:val="00A03809"/>
    <w:rsid w:val="00A07233"/>
    <w:rsid w:val="00A11981"/>
    <w:rsid w:val="00A1570B"/>
    <w:rsid w:val="00A15F00"/>
    <w:rsid w:val="00A21CF7"/>
    <w:rsid w:val="00A23DF0"/>
    <w:rsid w:val="00A247C0"/>
    <w:rsid w:val="00A24B43"/>
    <w:rsid w:val="00A26A83"/>
    <w:rsid w:val="00A26E13"/>
    <w:rsid w:val="00A31D3F"/>
    <w:rsid w:val="00A32155"/>
    <w:rsid w:val="00A3519E"/>
    <w:rsid w:val="00A52A4A"/>
    <w:rsid w:val="00A56AB5"/>
    <w:rsid w:val="00A6063A"/>
    <w:rsid w:val="00A66809"/>
    <w:rsid w:val="00A66DAB"/>
    <w:rsid w:val="00A72123"/>
    <w:rsid w:val="00A771FF"/>
    <w:rsid w:val="00A77C1F"/>
    <w:rsid w:val="00A83325"/>
    <w:rsid w:val="00A84785"/>
    <w:rsid w:val="00A9350A"/>
    <w:rsid w:val="00A957D1"/>
    <w:rsid w:val="00AA000D"/>
    <w:rsid w:val="00AA0040"/>
    <w:rsid w:val="00AA31A1"/>
    <w:rsid w:val="00AC112C"/>
    <w:rsid w:val="00AC34E2"/>
    <w:rsid w:val="00AC5DD3"/>
    <w:rsid w:val="00AD0763"/>
    <w:rsid w:val="00AD3C32"/>
    <w:rsid w:val="00AD6896"/>
    <w:rsid w:val="00AE6FC4"/>
    <w:rsid w:val="00AF0B8E"/>
    <w:rsid w:val="00AF2010"/>
    <w:rsid w:val="00AF2136"/>
    <w:rsid w:val="00AF440D"/>
    <w:rsid w:val="00AF7BBF"/>
    <w:rsid w:val="00B0047E"/>
    <w:rsid w:val="00B02E07"/>
    <w:rsid w:val="00B06199"/>
    <w:rsid w:val="00B13BB9"/>
    <w:rsid w:val="00B22D2C"/>
    <w:rsid w:val="00B26993"/>
    <w:rsid w:val="00B35CC3"/>
    <w:rsid w:val="00B40A7F"/>
    <w:rsid w:val="00B44391"/>
    <w:rsid w:val="00B44C09"/>
    <w:rsid w:val="00B47324"/>
    <w:rsid w:val="00B477FD"/>
    <w:rsid w:val="00B503FC"/>
    <w:rsid w:val="00B53535"/>
    <w:rsid w:val="00B542EB"/>
    <w:rsid w:val="00B61FE6"/>
    <w:rsid w:val="00B66144"/>
    <w:rsid w:val="00B7404E"/>
    <w:rsid w:val="00B80AD8"/>
    <w:rsid w:val="00B9110B"/>
    <w:rsid w:val="00BA07BB"/>
    <w:rsid w:val="00BC484E"/>
    <w:rsid w:val="00BC687E"/>
    <w:rsid w:val="00BD7016"/>
    <w:rsid w:val="00BE44F9"/>
    <w:rsid w:val="00BE631E"/>
    <w:rsid w:val="00BF24B4"/>
    <w:rsid w:val="00BF673C"/>
    <w:rsid w:val="00C029AF"/>
    <w:rsid w:val="00C07D14"/>
    <w:rsid w:val="00C12C14"/>
    <w:rsid w:val="00C13788"/>
    <w:rsid w:val="00C17B63"/>
    <w:rsid w:val="00C22B20"/>
    <w:rsid w:val="00C25AD4"/>
    <w:rsid w:val="00C2689E"/>
    <w:rsid w:val="00C30D87"/>
    <w:rsid w:val="00C33576"/>
    <w:rsid w:val="00C36137"/>
    <w:rsid w:val="00C366EA"/>
    <w:rsid w:val="00C41414"/>
    <w:rsid w:val="00C4261C"/>
    <w:rsid w:val="00C441EB"/>
    <w:rsid w:val="00C470AD"/>
    <w:rsid w:val="00C56591"/>
    <w:rsid w:val="00C61361"/>
    <w:rsid w:val="00C61B0D"/>
    <w:rsid w:val="00C64FE7"/>
    <w:rsid w:val="00C73E71"/>
    <w:rsid w:val="00C86D80"/>
    <w:rsid w:val="00C93DEA"/>
    <w:rsid w:val="00C977DC"/>
    <w:rsid w:val="00CA5086"/>
    <w:rsid w:val="00CA5F8F"/>
    <w:rsid w:val="00CB3E1E"/>
    <w:rsid w:val="00CB4271"/>
    <w:rsid w:val="00CC15EB"/>
    <w:rsid w:val="00CC4835"/>
    <w:rsid w:val="00CD2551"/>
    <w:rsid w:val="00CD696E"/>
    <w:rsid w:val="00CE125A"/>
    <w:rsid w:val="00CE7F5C"/>
    <w:rsid w:val="00CF1E9E"/>
    <w:rsid w:val="00CF3309"/>
    <w:rsid w:val="00CF5FA3"/>
    <w:rsid w:val="00CF6472"/>
    <w:rsid w:val="00CF6619"/>
    <w:rsid w:val="00D0138F"/>
    <w:rsid w:val="00D0163C"/>
    <w:rsid w:val="00D02C73"/>
    <w:rsid w:val="00D12BDA"/>
    <w:rsid w:val="00D16F49"/>
    <w:rsid w:val="00D261B4"/>
    <w:rsid w:val="00D261B8"/>
    <w:rsid w:val="00D32105"/>
    <w:rsid w:val="00D32135"/>
    <w:rsid w:val="00D329BB"/>
    <w:rsid w:val="00D358AD"/>
    <w:rsid w:val="00D46A5D"/>
    <w:rsid w:val="00D571BE"/>
    <w:rsid w:val="00D61E06"/>
    <w:rsid w:val="00D75A5E"/>
    <w:rsid w:val="00D84CF6"/>
    <w:rsid w:val="00D942CB"/>
    <w:rsid w:val="00D96FE4"/>
    <w:rsid w:val="00DA13E8"/>
    <w:rsid w:val="00DC4E20"/>
    <w:rsid w:val="00DC6D67"/>
    <w:rsid w:val="00DD19E6"/>
    <w:rsid w:val="00DE0B9A"/>
    <w:rsid w:val="00DE2B51"/>
    <w:rsid w:val="00DE539E"/>
    <w:rsid w:val="00DE55B3"/>
    <w:rsid w:val="00DE6BC5"/>
    <w:rsid w:val="00DF05FA"/>
    <w:rsid w:val="00DF4EE9"/>
    <w:rsid w:val="00DF6731"/>
    <w:rsid w:val="00E02423"/>
    <w:rsid w:val="00E11395"/>
    <w:rsid w:val="00E1452B"/>
    <w:rsid w:val="00E176FD"/>
    <w:rsid w:val="00E25086"/>
    <w:rsid w:val="00E37E5F"/>
    <w:rsid w:val="00E40315"/>
    <w:rsid w:val="00E44628"/>
    <w:rsid w:val="00E5448C"/>
    <w:rsid w:val="00E635B5"/>
    <w:rsid w:val="00E64DA8"/>
    <w:rsid w:val="00E675A5"/>
    <w:rsid w:val="00E73088"/>
    <w:rsid w:val="00E815EF"/>
    <w:rsid w:val="00E82A52"/>
    <w:rsid w:val="00E9395B"/>
    <w:rsid w:val="00E95467"/>
    <w:rsid w:val="00E971D4"/>
    <w:rsid w:val="00EA2201"/>
    <w:rsid w:val="00EA598C"/>
    <w:rsid w:val="00EA6D5F"/>
    <w:rsid w:val="00EA7571"/>
    <w:rsid w:val="00EB2A25"/>
    <w:rsid w:val="00EB4554"/>
    <w:rsid w:val="00EB69D4"/>
    <w:rsid w:val="00EC1390"/>
    <w:rsid w:val="00ED2342"/>
    <w:rsid w:val="00ED2673"/>
    <w:rsid w:val="00EE748D"/>
    <w:rsid w:val="00EF5E61"/>
    <w:rsid w:val="00EF6C6C"/>
    <w:rsid w:val="00EF73C9"/>
    <w:rsid w:val="00EF773B"/>
    <w:rsid w:val="00F01A4C"/>
    <w:rsid w:val="00F12BD4"/>
    <w:rsid w:val="00F13BF9"/>
    <w:rsid w:val="00F15428"/>
    <w:rsid w:val="00F17FA2"/>
    <w:rsid w:val="00F21146"/>
    <w:rsid w:val="00F2353A"/>
    <w:rsid w:val="00F24C7E"/>
    <w:rsid w:val="00F26CA7"/>
    <w:rsid w:val="00F305AA"/>
    <w:rsid w:val="00F31A3E"/>
    <w:rsid w:val="00F32C23"/>
    <w:rsid w:val="00F3786F"/>
    <w:rsid w:val="00F4392E"/>
    <w:rsid w:val="00F522B4"/>
    <w:rsid w:val="00F542DA"/>
    <w:rsid w:val="00F5774F"/>
    <w:rsid w:val="00F60CA3"/>
    <w:rsid w:val="00F6191A"/>
    <w:rsid w:val="00F61A34"/>
    <w:rsid w:val="00F67E98"/>
    <w:rsid w:val="00F70E72"/>
    <w:rsid w:val="00F77F4D"/>
    <w:rsid w:val="00F81FC9"/>
    <w:rsid w:val="00F84198"/>
    <w:rsid w:val="00F84C05"/>
    <w:rsid w:val="00F87033"/>
    <w:rsid w:val="00F912B1"/>
    <w:rsid w:val="00F93057"/>
    <w:rsid w:val="00F932E7"/>
    <w:rsid w:val="00F961C0"/>
    <w:rsid w:val="00FA0119"/>
    <w:rsid w:val="00FB138C"/>
    <w:rsid w:val="00FB6EC3"/>
    <w:rsid w:val="00FC25A1"/>
    <w:rsid w:val="00FC6D9D"/>
    <w:rsid w:val="00FD4D55"/>
    <w:rsid w:val="00FD564A"/>
    <w:rsid w:val="00FE4FF2"/>
    <w:rsid w:val="00FE5B69"/>
    <w:rsid w:val="00FE7880"/>
    <w:rsid w:val="00FF25F6"/>
    <w:rsid w:val="00FF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C5A989"/>
  <w15:docId w15:val="{AD0DE7F6-262C-4A08-B798-3D4808F6E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40"/>
    </w:pPr>
    <w:rPr>
      <w:rFonts w:ascii="Arial" w:hAnsi="Arial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120" w:after="12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A3F74"/>
    <w:rPr>
      <w:rFonts w:ascii="Cambria" w:eastAsia="Times New Roman" w:hAnsi="Cambria" w:cs="Times New Roman"/>
      <w:b/>
      <w:bCs/>
      <w:kern w:val="32"/>
      <w:sz w:val="32"/>
      <w:szCs w:val="32"/>
      <w:lang w:val="en-GB" w:eastAsia="en-GB"/>
    </w:rPr>
  </w:style>
  <w:style w:type="character" w:customStyle="1" w:styleId="Heading2Char">
    <w:name w:val="Heading 2 Char"/>
    <w:link w:val="Heading2"/>
    <w:uiPriority w:val="9"/>
    <w:semiHidden/>
    <w:rsid w:val="00AA3F74"/>
    <w:rPr>
      <w:rFonts w:ascii="Cambria" w:eastAsia="Times New Roman" w:hAnsi="Cambria" w:cs="Times New Roman"/>
      <w:b/>
      <w:bCs/>
      <w:i/>
      <w:iCs/>
      <w:sz w:val="28"/>
      <w:szCs w:val="28"/>
      <w:lang w:val="en-GB" w:eastAsia="en-GB"/>
    </w:rPr>
  </w:style>
  <w:style w:type="character" w:customStyle="1" w:styleId="Heading3Char">
    <w:name w:val="Heading 3 Char"/>
    <w:link w:val="Heading3"/>
    <w:uiPriority w:val="9"/>
    <w:semiHidden/>
    <w:rsid w:val="00AA3F74"/>
    <w:rPr>
      <w:rFonts w:ascii="Cambria" w:eastAsia="Times New Roman" w:hAnsi="Cambria" w:cs="Times New Roman"/>
      <w:b/>
      <w:bCs/>
      <w:sz w:val="26"/>
      <w:szCs w:val="26"/>
      <w:lang w:val="en-GB" w:eastAsia="en-GB"/>
    </w:rPr>
  </w:style>
  <w:style w:type="paragraph" w:customStyle="1" w:styleId="Application1">
    <w:name w:val="Application1"/>
    <w:basedOn w:val="Heading1"/>
    <w:next w:val="Application2"/>
    <w:pPr>
      <w:pageBreakBefore/>
      <w:widowControl w:val="0"/>
      <w:tabs>
        <w:tab w:val="left" w:pos="360"/>
      </w:tabs>
      <w:spacing w:before="0" w:after="480"/>
      <w:ind w:left="360" w:hanging="360"/>
      <w:outlineLvl w:val="9"/>
    </w:pPr>
    <w:rPr>
      <w:caps/>
    </w:rPr>
  </w:style>
  <w:style w:type="paragraph" w:customStyle="1" w:styleId="Application2">
    <w:name w:val="Application2"/>
    <w:basedOn w:val="Normal"/>
    <w:pPr>
      <w:widowControl w:val="0"/>
      <w:tabs>
        <w:tab w:val="left" w:pos="567"/>
      </w:tabs>
      <w:suppressAutoHyphens/>
      <w:spacing w:after="120"/>
      <w:ind w:left="482" w:hanging="480"/>
      <w:jc w:val="both"/>
    </w:pPr>
    <w:rPr>
      <w:b/>
      <w:spacing w:val="-2"/>
      <w:sz w:val="22"/>
    </w:rPr>
  </w:style>
  <w:style w:type="paragraph" w:customStyle="1" w:styleId="Application3">
    <w:name w:val="Application3"/>
    <w:basedOn w:val="Normal"/>
    <w:pPr>
      <w:widowControl w:val="0"/>
      <w:tabs>
        <w:tab w:val="left" w:pos="360"/>
        <w:tab w:val="right" w:pos="8789"/>
      </w:tabs>
      <w:suppressAutoHyphens/>
      <w:ind w:left="360" w:hanging="360"/>
      <w:jc w:val="both"/>
    </w:pPr>
    <w:rPr>
      <w:b/>
      <w:spacing w:val="-2"/>
      <w:sz w:val="22"/>
    </w:rPr>
  </w:style>
  <w:style w:type="paragraph" w:customStyle="1" w:styleId="Application4">
    <w:name w:val="Application4"/>
    <w:basedOn w:val="Application3"/>
    <w:pPr>
      <w:tabs>
        <w:tab w:val="clear" w:pos="360"/>
      </w:tabs>
      <w:ind w:left="567" w:firstLine="0"/>
    </w:pPr>
    <w:rPr>
      <w:sz w:val="20"/>
    </w:rPr>
  </w:style>
  <w:style w:type="paragraph" w:customStyle="1" w:styleId="Application5">
    <w:name w:val="Application5"/>
    <w:basedOn w:val="Application2"/>
    <w:pPr>
      <w:tabs>
        <w:tab w:val="clear" w:pos="567"/>
        <w:tab w:val="left" w:pos="0"/>
      </w:tabs>
      <w:ind w:left="360" w:hanging="360"/>
    </w:pPr>
    <w:rPr>
      <w:sz w:val="24"/>
    </w:rPr>
  </w:style>
  <w:style w:type="paragraph" w:customStyle="1" w:styleId="Article">
    <w:name w:val="Article"/>
    <w:basedOn w:val="Normal"/>
    <w:rPr>
      <w:b/>
      <w:sz w:val="22"/>
      <w:u w:val="single"/>
    </w:rPr>
  </w:style>
  <w:style w:type="paragraph" w:customStyle="1" w:styleId="Clause">
    <w:name w:val="Clause"/>
    <w:basedOn w:val="Normal"/>
    <w:pPr>
      <w:tabs>
        <w:tab w:val="left" w:pos="360"/>
      </w:tabs>
      <w:ind w:left="360" w:hanging="360"/>
    </w:pPr>
    <w:rPr>
      <w:sz w:val="22"/>
    </w:rPr>
  </w:style>
  <w:style w:type="paragraph" w:customStyle="1" w:styleId="Definition">
    <w:name w:val="Definition"/>
    <w:basedOn w:val="Normal"/>
    <w:pPr>
      <w:spacing w:before="120"/>
      <w:ind w:left="2268" w:hanging="567"/>
      <w:jc w:val="both"/>
    </w:pPr>
    <w:rPr>
      <w:rFonts w:ascii="Optima" w:hAnsi="Optima"/>
      <w:u w:val="single"/>
    </w:rPr>
  </w:style>
  <w:style w:type="paragraph" w:customStyle="1" w:styleId="Blockquote">
    <w:name w:val="Blockquote"/>
    <w:basedOn w:val="Normal"/>
    <w:pPr>
      <w:widowControl w:val="0"/>
      <w:spacing w:before="100" w:after="100"/>
      <w:ind w:left="360" w:right="360"/>
    </w:pPr>
    <w:rPr>
      <w:rFonts w:ascii="Times New Roman" w:hAnsi="Times New Roman"/>
      <w:sz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</w:style>
  <w:style w:type="character" w:customStyle="1" w:styleId="FootnoteTextChar">
    <w:name w:val="Footnote Text Char"/>
    <w:link w:val="FootnoteText"/>
    <w:uiPriority w:val="99"/>
    <w:semiHidden/>
    <w:rsid w:val="00AA3F74"/>
    <w:rPr>
      <w:rFonts w:ascii="Arial" w:hAnsi="Arial"/>
      <w:lang w:val="en-GB" w:eastAsia="en-GB"/>
    </w:rPr>
  </w:style>
  <w:style w:type="character" w:styleId="FootnoteReference">
    <w:name w:val="footnote reference"/>
    <w:uiPriority w:val="99"/>
    <w:semiHidden/>
    <w:rPr>
      <w:vertAlign w:val="superscript"/>
    </w:rPr>
  </w:style>
  <w:style w:type="paragraph" w:styleId="Title">
    <w:name w:val="Title"/>
    <w:basedOn w:val="Normal"/>
    <w:link w:val="TitleChar"/>
    <w:uiPriority w:val="10"/>
    <w:qFormat/>
    <w:pPr>
      <w:widowControl w:val="0"/>
      <w:tabs>
        <w:tab w:val="left" w:pos="-720"/>
      </w:tabs>
      <w:suppressAutoHyphens/>
      <w:spacing w:after="0"/>
      <w:jc w:val="center"/>
    </w:pPr>
    <w:rPr>
      <w:rFonts w:ascii="Times New Roman" w:hAnsi="Times New Roman"/>
      <w:b/>
      <w:sz w:val="48"/>
      <w:lang w:val="en-US"/>
    </w:rPr>
  </w:style>
  <w:style w:type="character" w:customStyle="1" w:styleId="TitleChar">
    <w:name w:val="Title Char"/>
    <w:link w:val="Title"/>
    <w:uiPriority w:val="10"/>
    <w:rsid w:val="00AA3F74"/>
    <w:rPr>
      <w:rFonts w:ascii="Cambria" w:eastAsia="Times New Roman" w:hAnsi="Cambria" w:cs="Times New Roman"/>
      <w:b/>
      <w:bCs/>
      <w:kern w:val="28"/>
      <w:sz w:val="32"/>
      <w:szCs w:val="32"/>
      <w:lang w:val="en-GB" w:eastAsia="en-GB"/>
    </w:rPr>
  </w:style>
  <w:style w:type="paragraph" w:customStyle="1" w:styleId="SubTitle1">
    <w:name w:val="SubTitle 1"/>
    <w:basedOn w:val="Normal"/>
    <w:next w:val="Normal"/>
    <w:pPr>
      <w:jc w:val="center"/>
    </w:pPr>
    <w:rPr>
      <w:rFonts w:ascii="Times New Roman" w:hAnsi="Times New Roman"/>
      <w:b/>
      <w:sz w:val="40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A3F74"/>
    <w:rPr>
      <w:rFonts w:ascii="Arial" w:hAnsi="Arial"/>
      <w:lang w:val="en-GB" w:eastAsia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A3F74"/>
    <w:rPr>
      <w:rFonts w:ascii="Arial" w:hAnsi="Arial"/>
      <w:lang w:val="en-GB" w:eastAsia="en-GB"/>
    </w:rPr>
  </w:style>
  <w:style w:type="character" w:styleId="PageNumber">
    <w:name w:val="page number"/>
    <w:uiPriority w:val="99"/>
    <w:rPr>
      <w:rFonts w:cs="Times New Roman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Strong">
    <w:name w:val="Strong"/>
    <w:uiPriority w:val="22"/>
    <w:qFormat/>
    <w:rPr>
      <w:b/>
    </w:rPr>
  </w:style>
  <w:style w:type="paragraph" w:styleId="BodyText">
    <w:name w:val="Body Text"/>
    <w:basedOn w:val="Normal"/>
    <w:link w:val="BodyTextChar"/>
    <w:uiPriority w:val="99"/>
    <w:pPr>
      <w:keepNext/>
      <w:tabs>
        <w:tab w:val="left" w:pos="360"/>
      </w:tabs>
      <w:spacing w:before="240"/>
      <w:jc w:val="center"/>
    </w:pPr>
    <w:rPr>
      <w:b/>
      <w:sz w:val="24"/>
    </w:rPr>
  </w:style>
  <w:style w:type="character" w:customStyle="1" w:styleId="BodyTextChar">
    <w:name w:val="Body Text Char"/>
    <w:link w:val="BodyText"/>
    <w:uiPriority w:val="99"/>
    <w:semiHidden/>
    <w:rsid w:val="00AA3F74"/>
    <w:rPr>
      <w:rFonts w:ascii="Arial" w:hAnsi="Arial"/>
      <w:lang w:val="en-GB" w:eastAsia="en-GB"/>
    </w:rPr>
  </w:style>
  <w:style w:type="character" w:styleId="FollowedHyperlink">
    <w:name w:val="FollowedHyperlink"/>
    <w:uiPriority w:val="99"/>
    <w:rsid w:val="00F305AA"/>
    <w:rPr>
      <w:color w:val="606420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8B192F"/>
    <w:rPr>
      <w:lang w:val="en-US" w:eastAsia="en-US"/>
    </w:rPr>
  </w:style>
  <w:style w:type="character" w:customStyle="1" w:styleId="EndnoteTextChar">
    <w:name w:val="Endnote Text Char"/>
    <w:link w:val="EndnoteText"/>
    <w:uiPriority w:val="99"/>
    <w:semiHidden/>
    <w:locked/>
    <w:rsid w:val="00053B1D"/>
    <w:rPr>
      <w:rFonts w:ascii="Arial" w:hAnsi="Arial"/>
    </w:rPr>
  </w:style>
  <w:style w:type="character" w:styleId="EndnoteReference">
    <w:name w:val="endnote reference"/>
    <w:uiPriority w:val="99"/>
    <w:semiHidden/>
    <w:rsid w:val="008B192F"/>
    <w:rPr>
      <w:vertAlign w:val="superscript"/>
    </w:rPr>
  </w:style>
  <w:style w:type="paragraph" w:styleId="DocumentMap">
    <w:name w:val="Document Map"/>
    <w:basedOn w:val="Normal"/>
    <w:link w:val="DocumentMapChar"/>
    <w:uiPriority w:val="99"/>
    <w:semiHidden/>
    <w:rsid w:val="00E95467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link w:val="DocumentMap"/>
    <w:uiPriority w:val="99"/>
    <w:semiHidden/>
    <w:rsid w:val="00AA3F74"/>
    <w:rPr>
      <w:sz w:val="0"/>
      <w:szCs w:val="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rsid w:val="009102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A3F74"/>
    <w:rPr>
      <w:sz w:val="0"/>
      <w:szCs w:val="0"/>
      <w:lang w:val="en-GB" w:eastAsia="en-GB"/>
    </w:rPr>
  </w:style>
  <w:style w:type="character" w:styleId="CommentReference">
    <w:name w:val="annotation reference"/>
    <w:uiPriority w:val="99"/>
    <w:rsid w:val="00373615"/>
    <w:rPr>
      <w:sz w:val="16"/>
    </w:rPr>
  </w:style>
  <w:style w:type="paragraph" w:styleId="CommentText">
    <w:name w:val="annotation text"/>
    <w:basedOn w:val="Normal"/>
    <w:link w:val="CommentTextChar"/>
    <w:uiPriority w:val="99"/>
    <w:rsid w:val="00373615"/>
    <w:pPr>
      <w:widowControl w:val="0"/>
      <w:spacing w:before="100" w:after="100"/>
    </w:pPr>
    <w:rPr>
      <w:rFonts w:ascii="Times New Roman" w:hAnsi="Times New Roman"/>
      <w:lang w:val="en-US" w:eastAsia="en-US"/>
    </w:rPr>
  </w:style>
  <w:style w:type="character" w:customStyle="1" w:styleId="CommentTextChar">
    <w:name w:val="Comment Text Char"/>
    <w:link w:val="CommentText"/>
    <w:uiPriority w:val="99"/>
    <w:locked/>
    <w:rsid w:val="0037361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8512A1"/>
    <w:pPr>
      <w:widowControl/>
      <w:spacing w:before="0" w:after="240"/>
    </w:pPr>
    <w:rPr>
      <w:rFonts w:ascii="Arial" w:hAnsi="Arial"/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8512A1"/>
    <w:rPr>
      <w:rFonts w:ascii="Arial" w:hAnsi="Arial"/>
      <w:b/>
      <w:snapToGrid w:val="0"/>
      <w:lang w:val="en-US" w:eastAsia="en-US"/>
    </w:rPr>
  </w:style>
  <w:style w:type="paragraph" w:styleId="Revision">
    <w:name w:val="Revision"/>
    <w:hidden/>
    <w:uiPriority w:val="99"/>
    <w:semiHidden/>
    <w:rsid w:val="004F0038"/>
    <w:rPr>
      <w:rFonts w:ascii="Arial" w:hAnsi="Arial"/>
      <w:lang w:val="en-GB" w:eastAsia="en-GB"/>
    </w:rPr>
  </w:style>
  <w:style w:type="paragraph" w:customStyle="1" w:styleId="Default">
    <w:name w:val="Default"/>
    <w:rsid w:val="0055281D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FD4D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00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nansije\Documents\STASA\PAYMENTS\TENDERI\TENDER%20PORTIKUS\TENDER%20PORTICUS%20-%20Eksterni%20evaluator\APPLICATION%20FORM%20Awareness%20raising%20Campaig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61016-5C5D-4B63-9C62-5AB892648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APPLICATION FORM Awareness raising Campaign</Template>
  <TotalTime>55</TotalTime>
  <Pages>3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European Commission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Astra</dc:creator>
  <cp:keywords/>
  <dc:description/>
  <cp:lastModifiedBy>Proaktiv</cp:lastModifiedBy>
  <cp:revision>37</cp:revision>
  <cp:lastPrinted>2012-09-25T09:05:00Z</cp:lastPrinted>
  <dcterms:created xsi:type="dcterms:W3CDTF">2025-12-08T11:37:00Z</dcterms:created>
  <dcterms:modified xsi:type="dcterms:W3CDTF">2026-10-29T13:20:00Z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cajalja</vt:lpwstr>
  </property>
  <property fmtid="{D5CDD505-2E9C-101B-9397-08002B2CF9AE}" pid="3" name="Editor">
    <vt:lpwstr>kilbyrn</vt:lpwstr>
  </property>
  <property fmtid="{D5CDD505-2E9C-101B-9397-08002B2CF9AE}" pid="4" name="GrammarlyDocumentId">
    <vt:lpwstr>bf01f9c3cf4d02172b1bed8ffd46ab5dd743d22714f0dc4f374bf153a5473d39</vt:lpwstr>
  </property>
</Properties>
</file>